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91E" w:rsidRPr="00BB5EF6" w:rsidRDefault="00E2491E" w:rsidP="00741C8B">
      <w:pPr>
        <w:pStyle w:val="Cm1"/>
        <w:jc w:val="center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E2491E" w:rsidRPr="00BB5EF6" w:rsidRDefault="00E2491E" w:rsidP="00741C8B">
      <w:pPr>
        <w:pStyle w:val="Cm1"/>
        <w:jc w:val="center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E2491E" w:rsidRPr="00BB5EF6" w:rsidRDefault="00E2491E" w:rsidP="00741C8B">
      <w:pPr>
        <w:pStyle w:val="Cm1"/>
        <w:jc w:val="center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237A6" w:rsidRPr="00BB5EF6" w:rsidRDefault="003C0FB3" w:rsidP="00741C8B">
      <w:pPr>
        <w:pStyle w:val="Cm1"/>
        <w:jc w:val="center"/>
        <w:rPr>
          <w:rFonts w:ascii="Open Sans" w:hAnsi="Open Sans" w:cs="Open Sans"/>
          <w:color w:val="auto"/>
          <w:sz w:val="68"/>
          <w:szCs w:val="68"/>
          <w:lang w:val="hu-HU"/>
        </w:rPr>
      </w:pPr>
      <w:r w:rsidRPr="00BB5EF6">
        <w:rPr>
          <w:rFonts w:ascii="Open Sans" w:hAnsi="Open Sans" w:cs="Open Sans"/>
          <w:color w:val="auto"/>
          <w:sz w:val="68"/>
          <w:szCs w:val="68"/>
          <w:lang w:val="hu-HU"/>
        </w:rPr>
        <w:t>Esküvő</w:t>
      </w:r>
      <w:r w:rsidR="00741C8B" w:rsidRPr="00BB5EF6">
        <w:rPr>
          <w:rFonts w:ascii="Open Sans" w:hAnsi="Open Sans" w:cs="Open Sans"/>
          <w:color w:val="auto"/>
          <w:sz w:val="68"/>
          <w:szCs w:val="68"/>
          <w:lang w:val="hu-HU"/>
        </w:rPr>
        <w:t>tervező</w:t>
      </w: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BB5EF6" w:rsidRDefault="00BB5EF6" w:rsidP="00741C8B">
      <w:pPr>
        <w:jc w:val="center"/>
        <w:rPr>
          <w:rFonts w:ascii="Open Sans" w:hAnsi="Open Sans" w:cs="Open Sans"/>
          <w:b/>
          <w:color w:val="auto"/>
          <w:sz w:val="16"/>
          <w:szCs w:val="16"/>
        </w:rPr>
      </w:pPr>
    </w:p>
    <w:p w:rsidR="00741C8B" w:rsidRPr="00BB5EF6" w:rsidRDefault="00741C8B" w:rsidP="00741C8B">
      <w:pPr>
        <w:jc w:val="center"/>
        <w:rPr>
          <w:rFonts w:ascii="Open Sans" w:hAnsi="Open Sans" w:cs="Open Sans"/>
          <w:b/>
          <w:color w:val="auto"/>
          <w:sz w:val="20"/>
          <w:lang w:val="hu-HU"/>
        </w:rPr>
      </w:pPr>
      <w:proofErr w:type="spellStart"/>
      <w:r w:rsidRPr="00BB5EF6">
        <w:rPr>
          <w:rFonts w:ascii="Open Sans" w:hAnsi="Open Sans" w:cs="Open Sans"/>
          <w:b/>
          <w:color w:val="auto"/>
          <w:sz w:val="20"/>
        </w:rPr>
        <w:t>Kedves</w:t>
      </w:r>
      <w:proofErr w:type="spellEnd"/>
      <w:r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………… és ………………</w:t>
      </w: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20"/>
          <w:lang w:val="hu-HU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20"/>
          <w:lang w:val="hu-HU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20"/>
          <w:lang w:val="hu-HU"/>
        </w:rPr>
      </w:pPr>
    </w:p>
    <w:p w:rsidR="00086F06" w:rsidRPr="00BB5EF6" w:rsidRDefault="00086F06" w:rsidP="00741C8B">
      <w:pPr>
        <w:jc w:val="center"/>
        <w:rPr>
          <w:rFonts w:ascii="Open Sans" w:hAnsi="Open Sans" w:cs="Open Sans"/>
          <w:b/>
          <w:color w:val="auto"/>
          <w:sz w:val="20"/>
          <w:lang w:val="hu-HU"/>
        </w:rPr>
      </w:pPr>
    </w:p>
    <w:p w:rsidR="003237A6" w:rsidRPr="00BB5EF6" w:rsidRDefault="003C0FB3" w:rsidP="009E7C1D">
      <w:pPr>
        <w:spacing w:after="0"/>
        <w:jc w:val="center"/>
        <w:rPr>
          <w:rFonts w:ascii="Open Sans" w:hAnsi="Open Sans" w:cs="Open Sans"/>
          <w:b/>
          <w:color w:val="auto"/>
          <w:sz w:val="20"/>
          <w:lang w:val="hu-HU"/>
        </w:rPr>
      </w:pPr>
      <w:r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Az alábbi </w:t>
      </w:r>
      <w:r w:rsidR="00741C8B" w:rsidRPr="00BB5EF6">
        <w:rPr>
          <w:rFonts w:ascii="Open Sans" w:hAnsi="Open Sans" w:cs="Open Sans"/>
          <w:b/>
          <w:color w:val="auto"/>
          <w:sz w:val="20"/>
          <w:lang w:val="hu-HU"/>
        </w:rPr>
        <w:t>tervez</w:t>
      </w:r>
      <w:r w:rsidR="00646C13" w:rsidRPr="00BB5EF6">
        <w:rPr>
          <w:rFonts w:ascii="Open Sans" w:hAnsi="Open Sans" w:cs="Open Sans"/>
          <w:b/>
          <w:color w:val="auto"/>
          <w:sz w:val="20"/>
          <w:lang w:val="hu-HU"/>
        </w:rPr>
        <w:t>ő és egyben</w:t>
      </w:r>
      <w:r w:rsidR="00741C8B"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</w:t>
      </w:r>
      <w:r w:rsidRPr="00BB5EF6">
        <w:rPr>
          <w:rFonts w:ascii="Open Sans" w:hAnsi="Open Sans" w:cs="Open Sans"/>
          <w:b/>
          <w:color w:val="auto"/>
          <w:sz w:val="20"/>
          <w:lang w:val="hu-HU"/>
        </w:rPr>
        <w:t>ellenőrzőlista tizenkét hónapos (ideális) beosztást szem előtt tartva készült</w:t>
      </w:r>
      <w:r w:rsidR="00741C8B"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nektek</w:t>
      </w:r>
      <w:r w:rsidRPr="00BB5EF6">
        <w:rPr>
          <w:rFonts w:ascii="Open Sans" w:hAnsi="Open Sans" w:cs="Open Sans"/>
          <w:b/>
          <w:color w:val="auto"/>
          <w:sz w:val="20"/>
          <w:lang w:val="hu-HU"/>
        </w:rPr>
        <w:t>.</w:t>
      </w:r>
      <w:r w:rsidR="00741C8B"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Olyan teendőkkel, </w:t>
      </w:r>
      <w:r w:rsidR="00FD5655" w:rsidRPr="00BB5EF6">
        <w:rPr>
          <w:rFonts w:ascii="Open Sans" w:hAnsi="Open Sans" w:cs="Open Sans"/>
          <w:b/>
          <w:color w:val="auto"/>
          <w:sz w:val="20"/>
          <w:lang w:val="hu-HU"/>
        </w:rPr>
        <w:t>tanácsokkal,</w:t>
      </w:r>
      <w:r w:rsidR="00741C8B"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am</w:t>
      </w:r>
      <w:r w:rsidR="00FD5655" w:rsidRPr="00BB5EF6">
        <w:rPr>
          <w:rFonts w:ascii="Open Sans" w:hAnsi="Open Sans" w:cs="Open Sans"/>
          <w:b/>
          <w:color w:val="auto"/>
          <w:sz w:val="20"/>
          <w:lang w:val="hu-HU"/>
        </w:rPr>
        <w:t>elyek</w:t>
      </w:r>
      <w:r w:rsidR="00741C8B"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segítenek nektek a tökéletes esküvő megszervezésében!</w:t>
      </w:r>
      <w:r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Ha ennél rövidebb idő áll rendelkezés</w:t>
      </w:r>
      <w:r w:rsidR="00741C8B" w:rsidRPr="00BB5EF6">
        <w:rPr>
          <w:rFonts w:ascii="Open Sans" w:hAnsi="Open Sans" w:cs="Open Sans"/>
          <w:b/>
          <w:color w:val="auto"/>
          <w:sz w:val="20"/>
          <w:lang w:val="hu-HU"/>
        </w:rPr>
        <w:t>etekre,</w:t>
      </w:r>
      <w:r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egyszerűen indulj</w:t>
      </w:r>
      <w:r w:rsidR="00741C8B" w:rsidRPr="00BB5EF6">
        <w:rPr>
          <w:rFonts w:ascii="Open Sans" w:hAnsi="Open Sans" w:cs="Open Sans"/>
          <w:b/>
          <w:color w:val="auto"/>
          <w:sz w:val="20"/>
          <w:lang w:val="hu-HU"/>
        </w:rPr>
        <w:t>atok</w:t>
      </w:r>
      <w:r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el a lista elejétől, és próbálj</w:t>
      </w:r>
      <w:r w:rsidR="00E2491E" w:rsidRPr="00BB5EF6">
        <w:rPr>
          <w:rFonts w:ascii="Open Sans" w:hAnsi="Open Sans" w:cs="Open Sans"/>
          <w:b/>
          <w:color w:val="auto"/>
          <w:sz w:val="20"/>
          <w:lang w:val="hu-HU"/>
        </w:rPr>
        <w:t>atok</w:t>
      </w:r>
      <w:r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minél előbb felzárkózni. A tételek bal oldalán található négyzetekben pipálhatj</w:t>
      </w:r>
      <w:r w:rsidR="00741C8B" w:rsidRPr="00BB5EF6">
        <w:rPr>
          <w:rFonts w:ascii="Open Sans" w:hAnsi="Open Sans" w:cs="Open Sans"/>
          <w:b/>
          <w:color w:val="auto"/>
          <w:sz w:val="20"/>
          <w:lang w:val="hu-HU"/>
        </w:rPr>
        <w:t>átok</w:t>
      </w:r>
      <w:r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ki a már elvégzett feladatokat.</w:t>
      </w:r>
    </w:p>
    <w:p w:rsidR="00741C8B" w:rsidRPr="00BB5EF6" w:rsidRDefault="00741C8B" w:rsidP="009E7C1D">
      <w:pPr>
        <w:spacing w:after="0"/>
        <w:jc w:val="center"/>
        <w:rPr>
          <w:rFonts w:ascii="Open Sans" w:hAnsi="Open Sans" w:cs="Open Sans"/>
          <w:b/>
          <w:color w:val="auto"/>
          <w:sz w:val="20"/>
          <w:lang w:val="hu-HU"/>
        </w:rPr>
      </w:pPr>
      <w:r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Bármiben a segítségetekre </w:t>
      </w:r>
      <w:proofErr w:type="gramStart"/>
      <w:r w:rsidR="009E7C1D" w:rsidRPr="00BB5EF6">
        <w:rPr>
          <w:rFonts w:ascii="Open Sans" w:hAnsi="Open Sans" w:cs="Open Sans"/>
          <w:b/>
          <w:color w:val="auto"/>
          <w:sz w:val="20"/>
          <w:lang w:val="hu-HU"/>
        </w:rPr>
        <w:t>lehetek</w:t>
      </w:r>
      <w:proofErr w:type="gramEnd"/>
      <w:r w:rsidR="009E7C1D" w:rsidRPr="00BB5EF6">
        <w:rPr>
          <w:rFonts w:ascii="Open Sans" w:hAnsi="Open Sans" w:cs="Open Sans"/>
          <w:b/>
          <w:color w:val="auto"/>
          <w:sz w:val="20"/>
          <w:lang w:val="hu-HU"/>
        </w:rPr>
        <w:t xml:space="preserve"> keressetek bizalommal!</w:t>
      </w:r>
    </w:p>
    <w:p w:rsidR="00FD5655" w:rsidRPr="00BB5EF6" w:rsidRDefault="00FD5655" w:rsidP="009E7C1D">
      <w:pPr>
        <w:spacing w:after="0"/>
        <w:jc w:val="center"/>
        <w:rPr>
          <w:rFonts w:ascii="Open Sans" w:hAnsi="Open Sans" w:cs="Open Sans"/>
          <w:b/>
          <w:color w:val="auto"/>
          <w:sz w:val="20"/>
          <w:lang w:val="hu-HU"/>
        </w:rPr>
      </w:pPr>
    </w:p>
    <w:p w:rsidR="009E7C1D" w:rsidRPr="00BB5EF6" w:rsidRDefault="009E7C1D" w:rsidP="009E7C1D">
      <w:pPr>
        <w:spacing w:after="0"/>
        <w:jc w:val="center"/>
        <w:rPr>
          <w:rFonts w:ascii="Open Sans" w:hAnsi="Open Sans" w:cs="Open Sans"/>
          <w:b/>
          <w:color w:val="auto"/>
          <w:sz w:val="20"/>
          <w:lang w:val="hu-HU"/>
        </w:rPr>
      </w:pPr>
      <w:r w:rsidRPr="00BB5EF6">
        <w:rPr>
          <w:rFonts w:ascii="Open Sans" w:hAnsi="Open Sans" w:cs="Open Sans"/>
          <w:b/>
          <w:color w:val="auto"/>
          <w:sz w:val="20"/>
          <w:lang w:val="hu-HU"/>
        </w:rPr>
        <w:t>Jó időtöltést kívánok, a ti esküvőszervezőtök: Kalmár Fanni</w:t>
      </w:r>
    </w:p>
    <w:p w:rsidR="00037DDB" w:rsidRPr="00BB5EF6" w:rsidRDefault="00037DDB" w:rsidP="009E7C1D">
      <w:pPr>
        <w:spacing w:after="0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086F06" w:rsidRPr="00BB5EF6" w:rsidRDefault="00086F06" w:rsidP="009E7C1D">
      <w:pPr>
        <w:spacing w:after="0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3237A6" w:rsidRPr="00BB5EF6" w:rsidRDefault="00D47862" w:rsidP="00930CDE">
      <w:pPr>
        <w:pStyle w:val="cmsor1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aps w:val="0"/>
          <w:color w:val="auto"/>
          <w:sz w:val="16"/>
          <w:szCs w:val="16"/>
          <w:lang w:val="hu-HU"/>
        </w:rPr>
        <w:lastRenderedPageBreak/>
        <w:t>9–12 hónappal az esküvő előtt</w:t>
      </w:r>
    </w:p>
    <w:p w:rsidR="00037DDB" w:rsidRPr="00BB5EF6" w:rsidRDefault="00037DDB" w:rsidP="00037DDB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9E7C1D" w:rsidRPr="00BB5EF6" w:rsidRDefault="00CC61E1" w:rsidP="00CC265F">
      <w:pPr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9722154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6E48BA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6E48BA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9E7C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1. HELYSZÍN KIVÁLASZTÁSA:</w:t>
      </w:r>
    </w:p>
    <w:p w:rsidR="00086F06" w:rsidRPr="00BB5EF6" w:rsidRDefault="00741C8B" w:rsidP="00CC265F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Ezen nem kell sokat </w:t>
      </w:r>
      <w:proofErr w:type="gramStart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gondolkoznotok</w:t>
      </w:r>
      <w:proofErr w:type="gramEnd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hiszen megtaláltátok a tökéltes helyszínt</w:t>
      </w:r>
      <w:r w:rsidR="009E7C1D" w:rsidRPr="00BB5EF6">
        <w:rPr>
          <w:rFonts w:ascii="Open Sans" w:hAnsi="Open Sans" w:cs="Open Sans"/>
          <w:color w:val="auto"/>
          <w:sz w:val="16"/>
          <w:szCs w:val="16"/>
          <w:lang w:val="hu-HU"/>
        </w:rPr>
        <w:t>!</w:t>
      </w:r>
    </w:p>
    <w:p w:rsidR="00CC265F" w:rsidRPr="00BB5EF6" w:rsidRDefault="00CC265F" w:rsidP="00CC265F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086F06" w:rsidRPr="00BB5EF6" w:rsidRDefault="00CC61E1" w:rsidP="00CC265F">
      <w:pPr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3775978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C265F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6E48BA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086F0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2. DÁTUM KIVÁLASZTÁSA:</w:t>
      </w:r>
    </w:p>
    <w:p w:rsidR="00FF754B" w:rsidRPr="00BB5EF6" w:rsidRDefault="00086F06" w:rsidP="00CC265F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Mielőtt bármibe is bele vágtok, válasszatok időpontot! Amennyiben még </w:t>
      </w:r>
      <w:r w:rsidR="00646C13" w:rsidRPr="00BB5EF6">
        <w:rPr>
          <w:rFonts w:ascii="Open Sans" w:hAnsi="Open Sans" w:cs="Open Sans"/>
          <w:color w:val="auto"/>
          <w:sz w:val="16"/>
          <w:szCs w:val="16"/>
          <w:lang w:val="hu-HU"/>
        </w:rPr>
        <w:t>nem rendelkeztek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szolgáltató</w:t>
      </w:r>
      <w:r w:rsidR="00646C13" w:rsidRPr="00BB5EF6">
        <w:rPr>
          <w:rFonts w:ascii="Open Sans" w:hAnsi="Open Sans" w:cs="Open Sans"/>
          <w:color w:val="auto"/>
          <w:sz w:val="16"/>
          <w:szCs w:val="16"/>
          <w:lang w:val="hu-HU"/>
        </w:rPr>
        <w:t>kkal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, úgy picit könnyebb a </w:t>
      </w:r>
      <w:proofErr w:type="gramStart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dolgotok</w:t>
      </w:r>
      <w:proofErr w:type="gramEnd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hiszen ti tűzitek ki a dátumot, nem kell alkalmazkodnotok! </w:t>
      </w:r>
    </w:p>
    <w:p w:rsidR="00CC265F" w:rsidRPr="00BB5EF6" w:rsidRDefault="00CC265F" w:rsidP="00CC265F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CC61E1" w:rsidP="00CC265F">
      <w:pPr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02131829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6E48BA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6E48BA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086F0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3</w:t>
      </w:r>
      <w:r w:rsidR="009E7C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. POLGÁRI </w:t>
      </w:r>
      <w:r w:rsidR="00B36A7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SZERTARTÁS: Időpont</w:t>
      </w:r>
      <w:proofErr w:type="gramStart"/>
      <w:r w:rsidR="00B36A7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</w:t>
      </w:r>
      <w:r w:rsidR="00086F0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…………………..</w:t>
      </w:r>
      <w:proofErr w:type="gramEnd"/>
    </w:p>
    <w:p w:rsidR="00BC4B4E" w:rsidRPr="00BB5EF6" w:rsidRDefault="009E7C1D" w:rsidP="00CC265F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Beszéljétek meg a polgári szertartás helyszínét! Döntsétek el, hogy házasságkötő teremben vagy </w:t>
      </w:r>
      <w:r w:rsidR="00B36A76" w:rsidRPr="00BB5EF6">
        <w:rPr>
          <w:rFonts w:ascii="Open Sans" w:hAnsi="Open Sans" w:cs="Open Sans"/>
          <w:color w:val="auto"/>
          <w:sz w:val="16"/>
          <w:szCs w:val="16"/>
          <w:lang w:val="hu-HU"/>
        </w:rPr>
        <w:t>nálunk a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Lógatón-egy természetközelibb helyszínen képzelitek el a szertartást. </w:t>
      </w:r>
    </w:p>
    <w:p w:rsidR="009E7C1D" w:rsidRPr="00BB5EF6" w:rsidRDefault="00CC61E1" w:rsidP="00BC4B4E">
      <w:pPr>
        <w:pStyle w:val="Listaszerbekezds"/>
        <w:numPr>
          <w:ilvl w:val="0"/>
          <w:numId w:val="2"/>
        </w:numPr>
        <w:spacing w:after="240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201706602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A5D1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A5D1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 </w:t>
      </w:r>
      <w:r w:rsidR="009E7C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Házasságkötő teremben:</w:t>
      </w:r>
      <w:r w:rsidR="009E7C1D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egyeztessetek az illetékes anyakönyvvezetővel és </w:t>
      </w:r>
      <w:r w:rsidR="00B36A76" w:rsidRPr="00BB5EF6">
        <w:rPr>
          <w:rFonts w:ascii="Open Sans" w:hAnsi="Open Sans" w:cs="Open Sans"/>
          <w:color w:val="auto"/>
          <w:sz w:val="16"/>
          <w:szCs w:val="16"/>
          <w:lang w:val="hu-HU"/>
        </w:rPr>
        <w:t>hivatallal,</w:t>
      </w:r>
      <w:r w:rsidR="00FF754B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ahol a házasságkötést tervezitek.</w:t>
      </w:r>
    </w:p>
    <w:p w:rsidR="00FF754B" w:rsidRPr="00BB5EF6" w:rsidRDefault="00CC61E1" w:rsidP="00FF754B">
      <w:pPr>
        <w:pStyle w:val="Listaszerbekezds"/>
        <w:numPr>
          <w:ilvl w:val="0"/>
          <w:numId w:val="2"/>
        </w:numPr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24541234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A5D1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A5D1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 </w:t>
      </w:r>
      <w:r w:rsidR="009E7C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Lógatón:</w:t>
      </w:r>
      <w:r w:rsidR="009E7C1D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Mivel területileg mi Esztergomhoz tartozunk</w:t>
      </w:r>
      <w:r w:rsidR="00FF754B" w:rsidRPr="00BB5EF6">
        <w:rPr>
          <w:rFonts w:ascii="Open Sans" w:hAnsi="Open Sans" w:cs="Open Sans"/>
          <w:color w:val="auto"/>
          <w:sz w:val="16"/>
          <w:szCs w:val="16"/>
          <w:lang w:val="hu-HU"/>
        </w:rPr>
        <w:t>,</w:t>
      </w:r>
      <w:r w:rsidR="009E7C1D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így a helyi hivatalban kell időpontot egyeztetni külső helyszíni szertartásra. Nincs más dolgotok</w:t>
      </w:r>
      <w:r w:rsidR="00B36A76" w:rsidRPr="00BB5EF6">
        <w:rPr>
          <w:rFonts w:ascii="Open Sans" w:hAnsi="Open Sans" w:cs="Open Sans"/>
          <w:color w:val="auto"/>
          <w:sz w:val="16"/>
          <w:szCs w:val="16"/>
          <w:lang w:val="hu-HU"/>
        </w:rPr>
        <w:t>,</w:t>
      </w:r>
      <w:r w:rsidR="009E7C1D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mint felkeresni </w:t>
      </w:r>
      <w:proofErr w:type="spellStart"/>
      <w:r w:rsidR="009E7C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Bogyé</w:t>
      </w:r>
      <w:proofErr w:type="spellEnd"/>
      <w:r w:rsidR="009E7C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Klári </w:t>
      </w:r>
      <w:r w:rsidR="009E7C1D" w:rsidRPr="00BB5EF6">
        <w:rPr>
          <w:rFonts w:ascii="Open Sans" w:hAnsi="Open Sans" w:cs="Open Sans"/>
          <w:color w:val="auto"/>
          <w:sz w:val="16"/>
          <w:szCs w:val="16"/>
          <w:lang w:val="hu-HU"/>
        </w:rPr>
        <w:t>anyakönyvvezetőt</w:t>
      </w:r>
      <w:r w:rsidR="00FF754B" w:rsidRPr="00BB5EF6">
        <w:rPr>
          <w:rFonts w:ascii="Open Sans" w:hAnsi="Open Sans" w:cs="Open Sans"/>
          <w:color w:val="auto"/>
          <w:sz w:val="16"/>
          <w:szCs w:val="16"/>
          <w:lang w:val="hu-HU"/>
        </w:rPr>
        <w:t>.</w:t>
      </w:r>
    </w:p>
    <w:p w:rsidR="00086F06" w:rsidRPr="00BB5EF6" w:rsidRDefault="00FF754B" w:rsidP="00086F06">
      <w:pPr>
        <w:pStyle w:val="Listaszerbekezds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Cím: 2500 </w:t>
      </w:r>
      <w:r w:rsidR="00B36A7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Esztergom, Deák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Ferenc u. 4. szám alatt,</w:t>
      </w:r>
      <w:r w:rsidR="00086F0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</w:t>
      </w:r>
    </w:p>
    <w:p w:rsidR="00FF754B" w:rsidRPr="00BB5EF6" w:rsidRDefault="00FF754B" w:rsidP="00086F06">
      <w:pPr>
        <w:pStyle w:val="Listaszerbekezds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Telefon: + 36 33 542 049</w:t>
      </w:r>
    </w:p>
    <w:p w:rsidR="00FF754B" w:rsidRPr="00BB5EF6" w:rsidRDefault="00FF754B" w:rsidP="00FF754B">
      <w:pPr>
        <w:pStyle w:val="Listaszerbekezds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Ügyfélfogadás: H, Sze: 9-11:30 és 13-16:30 Cs-P: 9-11:30</w:t>
      </w:r>
    </w:p>
    <w:p w:rsidR="00FF754B" w:rsidRPr="00BB5EF6" w:rsidRDefault="00FF754B" w:rsidP="00FF754B">
      <w:pPr>
        <w:pStyle w:val="Listaszerbekezds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FF754B" w:rsidRPr="00BB5EF6" w:rsidRDefault="00FF754B" w:rsidP="00FF754B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Nálunk két helyszín közül választhattok:</w:t>
      </w:r>
    </w:p>
    <w:p w:rsidR="00FF754B" w:rsidRPr="00BB5EF6" w:rsidRDefault="00CC61E1" w:rsidP="00FF754B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27983296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A5D1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A5D1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 </w:t>
      </w:r>
      <w:r w:rsidR="00FF754B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Sziget: </w:t>
      </w:r>
      <w:r w:rsidR="00FF754B" w:rsidRPr="00BB5EF6">
        <w:rPr>
          <w:rFonts w:ascii="Open Sans" w:hAnsi="Open Sans" w:cs="Open Sans"/>
          <w:color w:val="auto"/>
          <w:sz w:val="16"/>
          <w:szCs w:val="16"/>
          <w:lang w:val="hu-HU"/>
        </w:rPr>
        <w:t>a nagy tóba nyúló mesterségesen kialakított szigeten, ahol közvetlen a víz mellett kerül lebonyolításra a szertartás.</w:t>
      </w:r>
    </w:p>
    <w:p w:rsidR="00086F06" w:rsidRPr="00BB5EF6" w:rsidRDefault="00CC61E1" w:rsidP="00086F06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8931574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A5D1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A5D1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 </w:t>
      </w:r>
      <w:r w:rsidR="00FF754B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Rendezvény terem mellett: </w:t>
      </w:r>
      <w:r w:rsidR="003A5D1C" w:rsidRPr="00BB5EF6">
        <w:rPr>
          <w:rFonts w:ascii="Open Sans" w:hAnsi="Open Sans" w:cs="Open Sans"/>
          <w:color w:val="auto"/>
          <w:sz w:val="16"/>
          <w:szCs w:val="16"/>
          <w:lang w:val="hu-HU"/>
        </w:rPr>
        <w:t>b</w:t>
      </w:r>
      <w:r w:rsidR="00FF754B" w:rsidRPr="00BB5EF6">
        <w:rPr>
          <w:rFonts w:ascii="Open Sans" w:hAnsi="Open Sans" w:cs="Open Sans"/>
          <w:color w:val="auto"/>
          <w:sz w:val="16"/>
          <w:szCs w:val="16"/>
          <w:lang w:val="hu-HU"/>
        </w:rPr>
        <w:t>aldachinnal díszített fából készült szertartási helyszín</w:t>
      </w:r>
      <w:r w:rsidR="003A5D1C" w:rsidRPr="00BB5EF6">
        <w:rPr>
          <w:rFonts w:ascii="Open Sans" w:hAnsi="Open Sans" w:cs="Open Sans"/>
          <w:color w:val="auto"/>
          <w:sz w:val="16"/>
          <w:szCs w:val="16"/>
          <w:lang w:val="hu-HU"/>
        </w:rPr>
        <w:t>, ahonnan mindkét tóra mesés a kilátás és fotózási helyszínként is tökéletes.</w:t>
      </w:r>
    </w:p>
    <w:p w:rsidR="00CC265F" w:rsidRDefault="00CC265F" w:rsidP="00086F06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86F06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86F06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86F06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86F06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86F06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Pr="00BB5EF6" w:rsidRDefault="00BB5EF6" w:rsidP="00086F06">
      <w:pPr>
        <w:pStyle w:val="Listaszerbekezds"/>
        <w:rPr>
          <w:rFonts w:ascii="Open Sans" w:hAnsi="Open Sans" w:cs="Open Sans"/>
          <w:color w:val="auto"/>
          <w:sz w:val="16"/>
          <w:szCs w:val="16"/>
          <w:lang w:val="hu-HU"/>
        </w:rPr>
      </w:pPr>
      <w:bookmarkStart w:id="0" w:name="_GoBack"/>
      <w:bookmarkEnd w:id="0"/>
    </w:p>
    <w:p w:rsidR="00037DDB" w:rsidRPr="00BB5EF6" w:rsidRDefault="00037DDB" w:rsidP="00086F0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Jegyzetek/Teendők: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</w:p>
    <w:p w:rsidR="00037DDB" w:rsidRPr="00BB5EF6" w:rsidRDefault="00037DDB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37DDB" w:rsidRPr="00BB5EF6" w:rsidRDefault="00037DDB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37DDB" w:rsidRPr="00BB5EF6" w:rsidRDefault="00037DDB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37DDB" w:rsidRPr="00BB5EF6" w:rsidRDefault="00037DDB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37DDB" w:rsidRPr="00BB5EF6" w:rsidRDefault="00037DDB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37DDB" w:rsidRPr="00BB5EF6" w:rsidRDefault="00037DDB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22"/>
          <w:szCs w:val="22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86F06" w:rsidRPr="00BB5EF6" w:rsidRDefault="00086F06" w:rsidP="00086F0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A5D1C" w:rsidRPr="00BB5EF6" w:rsidRDefault="00CC61E1" w:rsidP="00086F0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4284960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BB5EF6">
            <w:rPr>
              <w:rStyle w:val="Jellngyzet"/>
              <w:rFonts w:cs="Open Sans" w:hint="eastAsia"/>
              <w:color w:val="auto"/>
              <w:sz w:val="16"/>
              <w:szCs w:val="16"/>
              <w:lang w:val="hu-HU"/>
            </w:rPr>
            <w:t>☐</w:t>
          </w:r>
        </w:sdtContent>
      </w:sdt>
      <w:r w:rsidR="006E48BA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086F06" w:rsidRPr="00BB5EF6">
        <w:rPr>
          <w:rFonts w:ascii="Open Sans" w:hAnsi="Open Sans" w:cs="Open Sans"/>
          <w:color w:val="auto"/>
          <w:sz w:val="16"/>
          <w:szCs w:val="16"/>
          <w:lang w:val="hu-HU"/>
        </w:rPr>
        <w:t>4</w:t>
      </w:r>
      <w:r w:rsidR="003A5D1C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. </w:t>
      </w:r>
      <w:r w:rsidR="003A5D1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EGYHÁZI </w:t>
      </w:r>
      <w:r w:rsidR="00B36A7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ESKÜVŐ:</w:t>
      </w:r>
      <w:r w:rsidR="00B36A76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Időpont</w:t>
      </w:r>
      <w:proofErr w:type="gramStart"/>
      <w:r w:rsidR="00B36A76" w:rsidRPr="00BB5EF6">
        <w:rPr>
          <w:rFonts w:ascii="Open Sans" w:hAnsi="Open Sans" w:cs="Open Sans"/>
          <w:color w:val="auto"/>
          <w:sz w:val="16"/>
          <w:szCs w:val="16"/>
          <w:lang w:val="hu-HU"/>
        </w:rPr>
        <w:t>:</w:t>
      </w:r>
      <w:r w:rsidR="00086F0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……………………</w:t>
      </w:r>
      <w:proofErr w:type="gramEnd"/>
    </w:p>
    <w:p w:rsidR="003A5D1C" w:rsidRPr="00BB5EF6" w:rsidRDefault="003A5D1C" w:rsidP="003A5D1C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Amennyiben lesz templomi szertartás, úgy </w:t>
      </w:r>
      <w:proofErr w:type="gramStart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döntsétek</w:t>
      </w:r>
      <w:proofErr w:type="gramEnd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el melyik templomban kívántok összeházasodni.</w:t>
      </w:r>
    </w:p>
    <w:p w:rsidR="003A5D1C" w:rsidRPr="00BB5EF6" w:rsidRDefault="003A5D1C" w:rsidP="003A5D1C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Amennyiben nem lesz, ötleteljetek, mivel</w:t>
      </w:r>
      <w:r w:rsidR="00086F06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tehetnétek 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ünnepélyesebbé</w:t>
      </w:r>
      <w:r w:rsidR="00086F06" w:rsidRPr="00BB5EF6">
        <w:rPr>
          <w:rFonts w:ascii="Open Sans" w:hAnsi="Open Sans" w:cs="Open Sans"/>
          <w:color w:val="auto"/>
          <w:sz w:val="16"/>
          <w:szCs w:val="16"/>
          <w:lang w:val="hu-HU"/>
        </w:rPr>
        <w:t>, színesebbé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a polgári szertartást.</w:t>
      </w:r>
    </w:p>
    <w:p w:rsidR="00BC4B4E" w:rsidRPr="00BB5EF6" w:rsidRDefault="006E48BA" w:rsidP="003A5D1C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noProof/>
          <w:color w:val="auto"/>
          <w:sz w:val="16"/>
          <w:szCs w:val="16"/>
          <w:lang w:val="hu-HU" w:eastAsia="hu-HU"/>
        </w:rPr>
        <mc:AlternateContent>
          <mc:Choice Requires="wpg">
            <w:drawing>
              <wp:anchor distT="1371600" distB="1371600" distL="457200" distR="457200" simplePos="0" relativeHeight="251661312" behindDoc="1" locked="0" layoutInCell="1" allowOverlap="1" wp14:anchorId="3EE84233" wp14:editId="6F407478">
                <wp:simplePos x="0" y="0"/>
                <wp:positionH relativeFrom="page">
                  <wp:posOffset>3962400</wp:posOffset>
                </wp:positionH>
                <wp:positionV relativeFrom="margin">
                  <wp:posOffset>1258570</wp:posOffset>
                </wp:positionV>
                <wp:extent cx="986155" cy="4859655"/>
                <wp:effectExtent l="0" t="0" r="4445" b="0"/>
                <wp:wrapNone/>
                <wp:docPr id="41" name="Csoportba foglalás 16" descr="Virágos ké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55" cy="4859655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42" name="Kép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rgbClr val="F7911E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Kép 4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rgbClr val="ED1D7F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Kép 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Kép 4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rgbClr val="ED1D7F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Kép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rgbClr val="F7911E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Kép 4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1495D3" id="Csoportba foglalás 16" o:spid="_x0000_s1026" alt="Virágos kép" style="position:absolute;margin-left:312pt;margin-top:99.1pt;width:77.65pt;height:382.65pt;z-index:-251655168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4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">
                  <v:imagedata r:id="rId15" o:title="" cropbottom="38307f" recolortarget="black"/>
                </v:shape>
                <v:shape id="Kép 4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">
                  <v:imagedata r:id="rId16" o:title="" recolortarget="#c00056"/>
                </v:shape>
                <v:shape id="Kép 4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">
                  <v:imagedata r:id="rId17" o:title=""/>
                </v:shape>
                <v:shape id="Kép 4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">
                  <v:imagedata r:id="rId18" o:title="" recolortarget="#c00056"/>
                </v:shape>
                <v:shape id="Kép 4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">
                  <v:imagedata r:id="rId19" o:title="" croptop="47500f" recolortarget="black"/>
                </v:shape>
                <v:shape id="Kép 4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">
                  <v:imagedata r:id="rId20" o:title=""/>
                </v:shape>
                <w10:wrap anchorx="page" anchory="margin"/>
              </v:group>
            </w:pict>
          </mc:Fallback>
        </mc:AlternateContent>
      </w:r>
    </w:p>
    <w:p w:rsidR="003A5D1C" w:rsidRPr="00BB5EF6" w:rsidRDefault="00CC61E1" w:rsidP="003A5D1C">
      <w:pPr>
        <w:pStyle w:val="Listaszerbekezds"/>
        <w:numPr>
          <w:ilvl w:val="0"/>
          <w:numId w:val="3"/>
        </w:numPr>
        <w:rPr>
          <w:rStyle w:val="Jellngyzet"/>
          <w:rFonts w:ascii="Open Sans" w:eastAsiaTheme="minorHAnsi" w:hAnsi="Open Sans" w:cs="Open Sans"/>
          <w:b w:val="0"/>
          <w:bCs w:val="0"/>
          <w:color w:val="auto"/>
          <w:position w:val="0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28257928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A5D1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A5D1C" w:rsidRPr="00BB5EF6">
        <w:rPr>
          <w:rStyle w:val="Jellngyzet"/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</w:p>
    <w:p w:rsidR="003A5D1C" w:rsidRPr="00BB5EF6" w:rsidRDefault="00CC61E1" w:rsidP="003A5D1C">
      <w:pPr>
        <w:pStyle w:val="Listaszerbekezds"/>
        <w:numPr>
          <w:ilvl w:val="0"/>
          <w:numId w:val="3"/>
        </w:numPr>
        <w:rPr>
          <w:rStyle w:val="Jellngyzet"/>
          <w:rFonts w:ascii="Open Sans" w:eastAsiaTheme="minorHAnsi" w:hAnsi="Open Sans" w:cs="Open Sans"/>
          <w:b w:val="0"/>
          <w:bCs w:val="0"/>
          <w:color w:val="auto"/>
          <w:position w:val="0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70770533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A5D1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</w:p>
    <w:p w:rsidR="003A5D1C" w:rsidRPr="00BB5EF6" w:rsidRDefault="00CC61E1" w:rsidP="003A5D1C">
      <w:pPr>
        <w:pStyle w:val="Listaszerbekezds"/>
        <w:numPr>
          <w:ilvl w:val="0"/>
          <w:numId w:val="3"/>
        </w:numPr>
        <w:rPr>
          <w:rStyle w:val="Jellngyzet"/>
          <w:rFonts w:ascii="Open Sans" w:eastAsiaTheme="minorHAnsi" w:hAnsi="Open Sans" w:cs="Open Sans"/>
          <w:b w:val="0"/>
          <w:bCs w:val="0"/>
          <w:color w:val="auto"/>
          <w:position w:val="0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99371256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A5D1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</w:p>
    <w:p w:rsidR="003A5D1C" w:rsidRPr="00BB5EF6" w:rsidRDefault="00CC61E1" w:rsidP="003A5D1C">
      <w:pPr>
        <w:pStyle w:val="Listaszerbekezds"/>
        <w:numPr>
          <w:ilvl w:val="0"/>
          <w:numId w:val="3"/>
        </w:numPr>
        <w:rPr>
          <w:rStyle w:val="Jellngyzet"/>
          <w:rFonts w:ascii="Open Sans" w:eastAsiaTheme="minorHAnsi" w:hAnsi="Open Sans" w:cs="Open Sans"/>
          <w:b w:val="0"/>
          <w:bCs w:val="0"/>
          <w:color w:val="auto"/>
          <w:position w:val="0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83105105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A5D1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141B4" w:rsidRPr="00BB5EF6" w:rsidRDefault="00C141B4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141B4" w:rsidRPr="00BB5EF6" w:rsidRDefault="00C141B4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141B4" w:rsidRPr="00BB5EF6" w:rsidRDefault="00C141B4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141B4" w:rsidRPr="00BB5EF6" w:rsidRDefault="00C141B4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C141B4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Kiket hívunk meg a templomba?</w:t>
      </w:r>
    </w:p>
    <w:p w:rsidR="00C141B4" w:rsidRPr="00BB5EF6" w:rsidRDefault="00C141B4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Kiket hívunk meg a polgári szertartásra?</w:t>
      </w:r>
    </w:p>
    <w:p w:rsidR="00C141B4" w:rsidRPr="00BB5EF6" w:rsidRDefault="00C141B4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Kiket hívunk meg a lakodalomba/ünnepi vacsorára/buliba?</w:t>
      </w: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Pr="00BB5EF6" w:rsidRDefault="00BB5EF6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141B4" w:rsidRPr="00BB5EF6" w:rsidRDefault="00C141B4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6E48BA" w:rsidRPr="00BB5EF6" w:rsidRDefault="006E48BA" w:rsidP="00037DDB">
      <w:pPr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A5D1C" w:rsidRPr="00BB5EF6" w:rsidRDefault="003A5D1C" w:rsidP="00037DDB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Jegyzetek</w:t>
      </w:r>
      <w:r w:rsidR="00037DDB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/Teendők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</w:t>
      </w:r>
    </w:p>
    <w:p w:rsidR="003A5D1C" w:rsidRPr="00BB5EF6" w:rsidRDefault="003A5D1C" w:rsidP="003A5D1C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A5D1C" w:rsidRPr="00BB5EF6" w:rsidRDefault="003A5D1C" w:rsidP="003A5D1C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37DDB" w:rsidRPr="00BB5EF6" w:rsidRDefault="003A5D1C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37DDB" w:rsidRPr="00BB5EF6" w:rsidRDefault="00037DDB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37DDB" w:rsidRPr="00BB5EF6" w:rsidRDefault="00037DDB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37DDB" w:rsidRPr="00BB5EF6" w:rsidRDefault="00037DDB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CC61E1" w:rsidP="00037DDB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179321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1841C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1841CC" w:rsidRPr="00BB5EF6">
        <w:rPr>
          <w:rStyle w:val="Jellngyzet"/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BC4B4E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5. VENDÉGLISTA</w:t>
      </w:r>
    </w:p>
    <w:p w:rsidR="00BC4B4E" w:rsidRPr="00BB5EF6" w:rsidRDefault="00C141B4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Gondoljátok végig </w:t>
      </w:r>
      <w:proofErr w:type="gramStart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kik</w:t>
      </w:r>
      <w:proofErr w:type="gramEnd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azok, a barátok, családtagok, </w:t>
      </w:r>
      <w:r w:rsidR="00B36A76" w:rsidRPr="00BB5EF6">
        <w:rPr>
          <w:rFonts w:ascii="Open Sans" w:hAnsi="Open Sans" w:cs="Open Sans"/>
          <w:color w:val="auto"/>
          <w:sz w:val="16"/>
          <w:szCs w:val="16"/>
          <w:lang w:val="hu-HU"/>
        </w:rPr>
        <w:t>rokonok,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akikkel örömmel osztoznátok boldogságotokon, és együtt ünnepelnétek a NAGY NAPON!</w:t>
      </w:r>
    </w:p>
    <w:p w:rsidR="00751576" w:rsidRPr="00BB5EF6" w:rsidRDefault="00751576" w:rsidP="006E48BA">
      <w:pPr>
        <w:pStyle w:val="Lista1"/>
        <w:spacing w:line="264" w:lineRule="auto"/>
        <w:ind w:left="0" w:firstLine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Szedjétek össze a</w:t>
      </w:r>
      <w:r w:rsidR="006E48BA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„mindenképpen meghívandó” és a „jó lenne meghívni” kategóriákat. Átgondolásakor figyelembe kell venni a költségvetést is!</w:t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9.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10.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11.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12.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13.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14.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15.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16. 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17.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18.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19.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20.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C141B4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21.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lastRenderedPageBreak/>
        <w:t>2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2.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3.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4.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5.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6.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7.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8. 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2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9.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0.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1.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2.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3.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4.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5.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6.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7.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8.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3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9.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141B4" w:rsidRPr="00BB5EF6" w:rsidRDefault="00046820" w:rsidP="00C141B4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>0.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="00C141B4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41.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42.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43.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44.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45.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46.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lastRenderedPageBreak/>
        <w:t>47.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48.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49.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50.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51.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52.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53.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54.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55.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56.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57.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58.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59.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60.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61.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62.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63.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64.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65.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66.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67.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68.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69.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70.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71.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lastRenderedPageBreak/>
        <w:t>72.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73.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74.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75.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76.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77.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78.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BC4B4E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79.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80.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81.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82.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83.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84.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85.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86.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87.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88.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89.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046820" w:rsidRPr="00BB5EF6" w:rsidRDefault="00046820" w:rsidP="00046820">
      <w:pPr>
        <w:tabs>
          <w:tab w:val="decimal" w:leader="underscore" w:pos="2835"/>
          <w:tab w:val="right" w:leader="underscore" w:pos="5670"/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90.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AF4A16" w:rsidRDefault="00AF4A1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P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046820" w:rsidRPr="00BB5EF6" w:rsidRDefault="00CC61E1" w:rsidP="00356D11">
      <w:pPr>
        <w:tabs>
          <w:tab w:val="right" w:leader="underscore" w:pos="8505"/>
        </w:tabs>
        <w:spacing w:after="24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48570425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C265F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C265F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046820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6. TANÚK ÉS KOSZORÚSLÁNYOK</w:t>
      </w:r>
    </w:p>
    <w:p w:rsidR="00046820" w:rsidRPr="00BB5EF6" w:rsidRDefault="00046820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proofErr w:type="gramStart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a</w:t>
      </w:r>
      <w:proofErr w:type="gramEnd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. Menyasszony tanúja</w:t>
      </w:r>
      <w:r w:rsidR="00356D11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</w:t>
      </w:r>
      <w:r w:rsidR="00356D11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6E48BA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noProof/>
          <w:color w:val="auto"/>
          <w:sz w:val="16"/>
          <w:szCs w:val="16"/>
          <w:lang w:val="hu-HU" w:eastAsia="hu-HU"/>
        </w:rPr>
        <w:drawing>
          <wp:anchor distT="0" distB="0" distL="114300" distR="114300" simplePos="0" relativeHeight="251664384" behindDoc="1" locked="0" layoutInCell="1" allowOverlap="1" wp14:anchorId="1DA1EF90">
            <wp:simplePos x="0" y="0"/>
            <wp:positionH relativeFrom="column">
              <wp:posOffset>2590800</wp:posOffset>
            </wp:positionH>
            <wp:positionV relativeFrom="paragraph">
              <wp:posOffset>95885</wp:posOffset>
            </wp:positionV>
            <wp:extent cx="1341120" cy="5200650"/>
            <wp:effectExtent l="0" t="0" r="0" b="0"/>
            <wp:wrapNone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D11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b. Vőlegény tanúja: </w:t>
      </w:r>
      <w:r w:rsidR="00356D11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proofErr w:type="gramStart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c.</w:t>
      </w:r>
      <w:proofErr w:type="gramEnd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Koszorús lányok:</w:t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1.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2.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3.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4.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5.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6.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7.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8.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9.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4536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10. 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ab/>
      </w:r>
    </w:p>
    <w:p w:rsidR="00356D11" w:rsidRPr="00BB5EF6" w:rsidRDefault="00356D11" w:rsidP="00356D11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356D11" w:rsidRPr="00BB5EF6" w:rsidRDefault="00356D11" w:rsidP="00C141B4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046820" w:rsidRPr="00BB5EF6" w:rsidRDefault="00046820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046820" w:rsidRPr="00BB5EF6" w:rsidRDefault="00046820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046820" w:rsidRPr="00BB5EF6" w:rsidRDefault="00046820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046820" w:rsidRPr="00BB5EF6" w:rsidRDefault="00046820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046820" w:rsidRDefault="00046820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P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046820" w:rsidRPr="00BB5EF6" w:rsidRDefault="00046820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772A6C" w:rsidRPr="00BB5EF6" w:rsidRDefault="00772A6C" w:rsidP="00C141B4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6E48BA" w:rsidRPr="00BB5EF6" w:rsidRDefault="006E48BA" w:rsidP="006E48BA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bookmarkStart w:id="1" w:name="_Hlk525838387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Jegyzetek/Teendők:</w:t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6E48BA" w:rsidRPr="00BB5EF6" w:rsidRDefault="006E48BA" w:rsidP="006E48BA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bookmarkEnd w:id="1"/>
    <w:p w:rsidR="00772A6C" w:rsidRPr="00BB5EF6" w:rsidRDefault="00772A6C" w:rsidP="00C141B4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356D11" w:rsidRPr="00BB5EF6" w:rsidRDefault="00CC61E1" w:rsidP="00C141B4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3926250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BB5EF6">
            <w:rPr>
              <w:rStyle w:val="Jellngyzet"/>
              <w:rFonts w:cs="Open Sans" w:hint="eastAsia"/>
              <w:color w:val="auto"/>
              <w:sz w:val="16"/>
              <w:szCs w:val="16"/>
              <w:lang w:val="hu-HU"/>
            </w:rPr>
            <w:t>☐</w:t>
          </w:r>
        </w:sdtContent>
      </w:sdt>
      <w:r w:rsidR="00CC265F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356D11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7. KÖLTSÉGVETÉS</w:t>
      </w:r>
    </w:p>
    <w:p w:rsidR="00356D11" w:rsidRPr="00BB5EF6" w:rsidRDefault="00AF4A16" w:rsidP="00C141B4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Ruházat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Menyasszonyi ruha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772A6C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Menyecske</w:t>
      </w:r>
      <w:r w:rsidR="00751576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ruha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Fátyol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 xml:space="preserve">Ft 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Cipők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Ékszerek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Harisnyatartó</w:t>
      </w:r>
      <w:r w:rsidR="00751576" w:rsidRPr="00BB5EF6">
        <w:rPr>
          <w:rFonts w:ascii="Open Sans" w:hAnsi="Open Sans" w:cs="Open Sans"/>
          <w:color w:val="auto"/>
          <w:sz w:val="16"/>
          <w:szCs w:val="16"/>
          <w:lang w:val="hu-HU"/>
        </w:rPr>
        <w:t>, harisnya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Körmös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Fodrász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Sminkes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Vőlegény öltönye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Vőlegény cipője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51576" w:rsidRPr="00BB5EF6" w:rsidRDefault="00751576" w:rsidP="0075157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Koszorúslányok ruhája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Ruházat összesen</w:t>
      </w:r>
      <w:proofErr w:type="gramStart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:………………………………………………….</w:t>
      </w:r>
      <w:proofErr w:type="gramEnd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AF4A16" w:rsidRPr="00BB5EF6" w:rsidRDefault="00AF4A16" w:rsidP="004637E1">
      <w:pPr>
        <w:tabs>
          <w:tab w:val="right" w:leader="underscore" w:pos="5670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Lakodalom</w:t>
      </w:r>
    </w:p>
    <w:p w:rsidR="00AF4A16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Egyházi szertartás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Polgári szertartás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Étel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Ital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Körasztal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Amerikai szék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Vendégvárás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Tovább maradás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Sütemények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Sós sütemény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Torta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="00AF4A1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AF4A16" w:rsidP="00AF4A16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AF4A16" w:rsidRPr="00BB5EF6" w:rsidRDefault="004637E1" w:rsidP="00AF4A16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Lakodalom</w:t>
      </w:r>
      <w:r w:rsidR="00AF4A1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összesen</w:t>
      </w:r>
      <w:proofErr w:type="gramStart"/>
      <w:r w:rsidR="00AF4A1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:……………………………………………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…</w:t>
      </w:r>
      <w:proofErr w:type="gramEnd"/>
      <w:r w:rsidR="00AF4A1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Dekoráció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Templom díszítés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Polgári szertartás díszítés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lastRenderedPageBreak/>
        <w:t>Helyszín díszítés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Asztal dekoráció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Világítás, fénytechnika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Léggömb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13421D" w:rsidP="0013421D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Asztal dekoráció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13421D" w:rsidP="0013421D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Világítás, fénytechnika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13421D" w:rsidP="0013421D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Léggömb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13421D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Köszönő ajándékok 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13421D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13421D" w:rsidP="004637E1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Dekoráció</w:t>
      </w:r>
      <w:r w:rsidR="004637E1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összesen</w:t>
      </w:r>
      <w:proofErr w:type="gramStart"/>
      <w:r w:rsidR="004637E1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:………………………………………………</w:t>
      </w:r>
      <w:proofErr w:type="gramEnd"/>
      <w:r w:rsidR="004637E1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4637E1" w:rsidRPr="00BB5EF6" w:rsidRDefault="004637E1" w:rsidP="00E75A0A">
      <w:pPr>
        <w:tabs>
          <w:tab w:val="right" w:leader="underscore" w:pos="5670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Virágok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Csokrok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Gomblyukakban viselt virágok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Mellcsokrok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Asztal dekoráció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Autódísz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Köszönő csokrok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4637E1" w:rsidRPr="00BB5EF6" w:rsidRDefault="004637E1" w:rsidP="004637E1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Virágok összesen</w:t>
      </w:r>
      <w:proofErr w:type="gramStart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:………………………………………………</w:t>
      </w:r>
      <w:r w:rsidR="001342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….</w:t>
      </w:r>
      <w:proofErr w:type="gramEnd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13421D" w:rsidRPr="00BB5EF6" w:rsidRDefault="0013421D" w:rsidP="004637E1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13421D" w:rsidRPr="00BB5EF6" w:rsidRDefault="00E75A0A" w:rsidP="0013421D">
      <w:pPr>
        <w:tabs>
          <w:tab w:val="right" w:leader="underscore" w:pos="5670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Papírmunka</w:t>
      </w:r>
    </w:p>
    <w:p w:rsidR="0013421D" w:rsidRPr="00BB5EF6" w:rsidRDefault="00E75A0A" w:rsidP="0013421D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Meghívók</w:t>
      </w:r>
      <w:r w:rsidR="0013421D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772A6C" w:rsidP="0013421D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Menükártya</w:t>
      </w:r>
      <w:r w:rsidR="0013421D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13421D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Ültető kártyák 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E75A0A" w:rsidP="0013421D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proofErr w:type="gramStart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Ülés rend</w:t>
      </w:r>
      <w:proofErr w:type="gramEnd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(tábla)</w:t>
      </w:r>
      <w:r w:rsidR="0013421D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E75A0A" w:rsidP="0013421D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Vendégkönyv</w:t>
      </w:r>
      <w:r w:rsidR="0013421D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E75A0A" w:rsidP="0013421D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="0013421D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E75A0A" w:rsidP="0013421D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Papírmunka</w:t>
      </w:r>
      <w:r w:rsidR="001342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összesen</w:t>
      </w:r>
      <w:proofErr w:type="gramStart"/>
      <w:r w:rsidR="001342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:……………………………………………</w:t>
      </w:r>
      <w:r w:rsidR="00772A6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..</w:t>
      </w:r>
      <w:proofErr w:type="gramEnd"/>
      <w:r w:rsidR="0013421D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Fényképezkedés/videó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Hivatalos fényképek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Természetes fényképek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Fényképész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proofErr w:type="gramStart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Fénykép albumok</w:t>
      </w:r>
      <w:proofErr w:type="gramEnd"/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Video felvételek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lastRenderedPageBreak/>
        <w:t>Fényképezkedés összesen</w:t>
      </w:r>
      <w:proofErr w:type="gramStart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:………………………………………</w:t>
      </w:r>
      <w:r w:rsidR="00772A6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.</w:t>
      </w:r>
      <w:proofErr w:type="gramEnd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Zene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Szertartási zene, hangosítás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Zenekar/DJ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Sztár fellépő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Zene összesen</w:t>
      </w:r>
      <w:proofErr w:type="gramStart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:…………………………………………………</w:t>
      </w:r>
      <w:r w:rsidR="00772A6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…</w:t>
      </w:r>
      <w:r w:rsidR="00930CDE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...</w:t>
      </w:r>
      <w:proofErr w:type="gramEnd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E75A0A" w:rsidRPr="00BB5EF6" w:rsidRDefault="00E75A0A" w:rsidP="00E75A0A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E75A0A" w:rsidRPr="00BB5EF6" w:rsidRDefault="00772A6C" w:rsidP="00E75A0A">
      <w:pPr>
        <w:tabs>
          <w:tab w:val="right" w:leader="underscore" w:pos="5670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Ajándék</w:t>
      </w:r>
    </w:p>
    <w:p w:rsidR="00E75A0A" w:rsidRPr="00BB5EF6" w:rsidRDefault="00772A6C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Szülők ajándéka</w:t>
      </w:r>
      <w:r w:rsidR="00E75A0A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772A6C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Kíséret, segítők</w:t>
      </w:r>
      <w:r w:rsidR="00E75A0A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772A6C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Felolvasók</w:t>
      </w:r>
      <w:r w:rsidR="00E75A0A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E75A0A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E75A0A" w:rsidRPr="00BB5EF6" w:rsidRDefault="00E75A0A" w:rsidP="00E75A0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13421D" w:rsidRPr="00BB5EF6" w:rsidRDefault="00772A6C" w:rsidP="00E75A0A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Ajándék</w:t>
      </w:r>
      <w:r w:rsidR="00E75A0A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összesen</w:t>
      </w:r>
      <w:proofErr w:type="gramStart"/>
      <w:r w:rsidR="00E75A0A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:………………………………………………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…</w:t>
      </w:r>
      <w:proofErr w:type="gramEnd"/>
      <w:r w:rsidR="00E75A0A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4637E1" w:rsidRPr="00BB5EF6" w:rsidRDefault="004637E1" w:rsidP="00AF4A16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Közlekedés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Jármű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Taxi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Közlekedés összesen</w:t>
      </w:r>
      <w:proofErr w:type="gramStart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:………………………………………</w:t>
      </w:r>
      <w:r w:rsidR="00930CDE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……..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.</w:t>
      </w:r>
      <w:proofErr w:type="gramEnd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AF4A16" w:rsidRPr="00BB5EF6" w:rsidRDefault="00AF4A16" w:rsidP="00AF4A16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AF4A16" w:rsidRPr="00BB5EF6" w:rsidRDefault="00AF4A16" w:rsidP="00AF4A16">
      <w:pPr>
        <w:tabs>
          <w:tab w:val="right" w:pos="5670"/>
          <w:tab w:val="right" w:leader="underscore" w:pos="8505"/>
        </w:tabs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További kiadások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Vőfély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Legénybúcsú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Lánybúcsú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6E48BA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noProof/>
          <w:color w:val="auto"/>
          <w:sz w:val="16"/>
          <w:szCs w:val="16"/>
          <w:lang w:val="hu-HU" w:eastAsia="hu-HU"/>
        </w:rPr>
        <mc:AlternateContent>
          <mc:Choice Requires="wpg">
            <w:drawing>
              <wp:anchor distT="1371600" distB="1371600" distL="457200" distR="457200" simplePos="0" relativeHeight="251663360" behindDoc="1" locked="0" layoutInCell="1" allowOverlap="1" wp14:anchorId="6A3DAD71" wp14:editId="5B33C34E">
                <wp:simplePos x="0" y="0"/>
                <wp:positionH relativeFrom="page">
                  <wp:posOffset>3398520</wp:posOffset>
                </wp:positionH>
                <wp:positionV relativeFrom="margin">
                  <wp:posOffset>862330</wp:posOffset>
                </wp:positionV>
                <wp:extent cx="1343660" cy="5202555"/>
                <wp:effectExtent l="0" t="0" r="8890" b="0"/>
                <wp:wrapNone/>
                <wp:docPr id="48" name="Csoportba foglalás 16" descr="Virágos ké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5202555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49" name="Kép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duotone>
                              <a:prstClr val="black"/>
                              <a:srgbClr val="F7911E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Kép 5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duotone>
                              <a:srgbClr val="ED1D7F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Kép 5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Kép 5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duotone>
                              <a:srgbClr val="ED1D7F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Kép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duotone>
                              <a:prstClr val="black"/>
                              <a:srgbClr val="F7911E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Kép 5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A76F88" id="Csoportba foglalás 16" o:spid="_x0000_s1026" alt="Virágos kép" style="position:absolute;margin-left:267.6pt;margin-top:67.9pt;width:105.8pt;height:409.65pt;z-index:-251653120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">
                <v:shape id="Kép 49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">
                  <v:imagedata r:id="rId27" o:title="" cropbottom="38307f" recolortarget="black"/>
                </v:shape>
                <v:shape id="Kép 50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">
                  <v:imagedata r:id="rId28" o:title="" recolortarget="#c00056"/>
                </v:shape>
                <v:shape id="Kép 51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">
                  <v:imagedata r:id="rId29" o:title=""/>
                </v:shape>
                <v:shape id="Kép 52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">
                  <v:imagedata r:id="rId30" o:title="" recolortarget="#c00056"/>
                </v:shape>
                <v:shape id="Kép 53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">
                  <v:imagedata r:id="rId27" o:title="" croptop="47500f" recolortarget="black"/>
                </v:shape>
                <v:shape id="Kép 54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">
                  <v:imagedata r:id="rId31" o:title=""/>
                </v:shape>
                <w10:wrap anchorx="page" anchory="margin"/>
              </v:group>
            </w:pict>
          </mc:Fallback>
        </mc:AlternateContent>
      </w:r>
      <w:r w:rsidR="00772A6C" w:rsidRPr="00BB5EF6">
        <w:rPr>
          <w:rFonts w:ascii="Open Sans" w:hAnsi="Open Sans" w:cs="Open Sans"/>
          <w:color w:val="auto"/>
          <w:sz w:val="16"/>
          <w:szCs w:val="16"/>
          <w:lang w:val="hu-HU"/>
        </w:rPr>
        <w:t>Szállások</w:t>
      </w:r>
      <w:r w:rsidR="00772A6C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Reggeli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Tűzijáték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Faültetés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Nászút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772A6C" w:rsidP="00772A6C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6E48BA" w:rsidRPr="00BB5EF6" w:rsidRDefault="00772A6C" w:rsidP="006E48B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6E48BA" w:rsidRPr="00BB5EF6" w:rsidRDefault="006E48BA" w:rsidP="006E48B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lastRenderedPageBreak/>
        <w:t>Egyéb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Ft</w:t>
      </w:r>
    </w:p>
    <w:p w:rsidR="00772A6C" w:rsidRPr="00BB5EF6" w:rsidRDefault="006E48BA" w:rsidP="006E48BA">
      <w:pPr>
        <w:tabs>
          <w:tab w:val="right" w:leader="underscore" w:pos="5670"/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További kiadások </w:t>
      </w:r>
      <w:r w:rsidR="00772A6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összesen</w:t>
      </w:r>
      <w:proofErr w:type="gramStart"/>
      <w:r w:rsidR="00772A6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:……………………………………</w: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..</w:t>
      </w:r>
      <w:proofErr w:type="gramEnd"/>
      <w:r w:rsidR="00772A6C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Ft</w:t>
      </w:r>
    </w:p>
    <w:p w:rsidR="00AF4A16" w:rsidRPr="00BB5EF6" w:rsidRDefault="00AF4A16" w:rsidP="00AF4A16">
      <w:pPr>
        <w:tabs>
          <w:tab w:val="right" w:leader="underscore" w:pos="8505"/>
        </w:tabs>
        <w:spacing w:after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56D11" w:rsidRPr="00BB5EF6" w:rsidRDefault="00356D11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56D11" w:rsidRPr="00BB5EF6" w:rsidRDefault="00356D11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56D11" w:rsidRPr="00BB5EF6" w:rsidRDefault="00356D11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56D11" w:rsidRDefault="00356D11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Pr="00BB5EF6" w:rsidRDefault="00BB5EF6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046820" w:rsidRPr="00BB5EF6" w:rsidRDefault="00046820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046820" w:rsidRPr="00BB5EF6" w:rsidRDefault="00046820" w:rsidP="00C141B4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C4B4E" w:rsidRPr="00BB5EF6" w:rsidRDefault="00BC4B4E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751576" w:rsidRPr="00BB5EF6" w:rsidRDefault="00751576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751576" w:rsidRPr="00BB5EF6" w:rsidRDefault="00751576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751576" w:rsidRPr="00BB5EF6" w:rsidRDefault="00751576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751576" w:rsidRPr="00BB5EF6" w:rsidRDefault="00751576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bookmarkStart w:id="2" w:name="_Hlk525839075"/>
    <w:p w:rsidR="00CC265F" w:rsidRPr="00BB5EF6" w:rsidRDefault="00CC61E1" w:rsidP="00037DDB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81430062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C265F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C265F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CC265F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8. TOVÁBBI TEENDŐK</w:t>
      </w:r>
    </w:p>
    <w:bookmarkEnd w:id="2"/>
    <w:p w:rsidR="006E48BA" w:rsidRPr="00BB5EF6" w:rsidRDefault="006E48BA" w:rsidP="00037DDB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237A6" w:rsidRPr="00BB5EF6" w:rsidRDefault="00CC61E1" w:rsidP="00751576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A5D1C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C0FB3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Összejövetel megszerv</w:t>
      </w:r>
      <w:r w:rsidR="002943C0" w:rsidRPr="00BB5EF6">
        <w:rPr>
          <w:rFonts w:ascii="Open Sans" w:hAnsi="Open Sans" w:cs="Open Sans"/>
          <w:color w:val="auto"/>
          <w:sz w:val="16"/>
          <w:szCs w:val="16"/>
          <w:lang w:val="hu-HU"/>
        </w:rPr>
        <w:t>ezése a pár és a szülők számára</w:t>
      </w:r>
    </w:p>
    <w:p w:rsidR="003237A6" w:rsidRPr="00BB5EF6" w:rsidRDefault="00CC61E1" w:rsidP="00BC4B4E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C0FB3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 xml:space="preserve">Az esküvő kívánt méretének, stílusának, </w:t>
      </w:r>
      <w:r w:rsidR="002943C0" w:rsidRPr="00BB5EF6">
        <w:rPr>
          <w:rFonts w:ascii="Open Sans" w:hAnsi="Open Sans" w:cs="Open Sans"/>
          <w:color w:val="auto"/>
          <w:sz w:val="16"/>
          <w:szCs w:val="16"/>
          <w:lang w:val="hu-HU"/>
        </w:rPr>
        <w:t>és mélységének meghatározása</w:t>
      </w:r>
      <w:r w:rsidR="003C0FB3" w:rsidRPr="00BB5EF6">
        <w:rPr>
          <w:rFonts w:ascii="Open Sans" w:hAnsi="Open Sans" w:cs="Open Sans"/>
          <w:noProof/>
          <w:color w:val="auto"/>
          <w:sz w:val="16"/>
          <w:szCs w:val="16"/>
          <w:lang w:val="hu-HU" w:eastAsia="hu-HU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3916045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Csoportba foglalás 16" descr="Virágos ké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Kép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273B97" id="Csoportba foglalás 16" o:spid="_x0000_s1026" alt="Virágos kép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">
                <v:shape id="Kép 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">
                  <v:imagedata r:id="rId27" o:title="" cropbottom="38307f" recolortarget="black"/>
                </v:shape>
                <v:shape id="Kép 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">
                  <v:imagedata r:id="rId28" o:title="" recolortarget="#6d0838 [1445]"/>
                </v:shape>
                <v:shape id="Kép 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">
                  <v:imagedata r:id="rId29" o:title=""/>
                </v:shape>
                <v:shape id="Kép 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">
                  <v:imagedata r:id="rId30" o:title="" recolortarget="#6d0838 [1445]"/>
                </v:shape>
                <v:shape id="Kép 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">
                  <v:imagedata r:id="rId27" o:title="" croptop="47500f" recolortarget="black"/>
                </v:shape>
                <v:shape id="Kép 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">
                  <v:imagedata r:id="rId31" o:title=""/>
                </v:shape>
                <w10:wrap type="square" anchorx="page" anchory="margin"/>
              </v:group>
            </w:pict>
          </mc:Fallback>
        </mc:AlternateContent>
      </w:r>
    </w:p>
    <w:p w:rsidR="003237A6" w:rsidRPr="00BB5EF6" w:rsidRDefault="00CC61E1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C0FB3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Találkozó</w:t>
      </w:r>
      <w:r w:rsidR="002943C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az esküvőt levezető személlyel</w:t>
      </w:r>
    </w:p>
    <w:p w:rsidR="003237A6" w:rsidRPr="00BB5EF6" w:rsidRDefault="00CC61E1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C0FB3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Az eskü</w:t>
      </w:r>
      <w:r w:rsidR="002943C0" w:rsidRPr="00BB5EF6">
        <w:rPr>
          <w:rFonts w:ascii="Open Sans" w:hAnsi="Open Sans" w:cs="Open Sans"/>
          <w:color w:val="auto"/>
          <w:sz w:val="16"/>
          <w:szCs w:val="16"/>
          <w:lang w:val="hu-HU"/>
        </w:rPr>
        <w:t>vői ruha keresésének megkezdése</w:t>
      </w: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Pr="00BB5EF6" w:rsidRDefault="00BB5EF6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C265F" w:rsidRPr="00BB5EF6" w:rsidRDefault="00CC265F" w:rsidP="00CC265F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lastRenderedPageBreak/>
        <w:t>Jegyzetek/Teendők:</w:t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C265F" w:rsidRPr="00BB5EF6" w:rsidRDefault="00CC265F" w:rsidP="00CC265F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237A6" w:rsidRPr="00BB5EF6" w:rsidRDefault="003C0FB3" w:rsidP="00CC265F">
      <w:pPr>
        <w:pStyle w:val="cmsor1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lastRenderedPageBreak/>
        <w:t>6–9 hónappal az esemény előtt</w:t>
      </w:r>
    </w:p>
    <w:p w:rsidR="00930CDE" w:rsidRPr="00BB5EF6" w:rsidRDefault="00930CDE" w:rsidP="00930CDE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237A6" w:rsidRPr="00BB5EF6" w:rsidRDefault="00930CDE" w:rsidP="002C7AE0">
      <w:pPr>
        <w:tabs>
          <w:tab w:val="right" w:leader="underscore" w:pos="8505"/>
        </w:tabs>
        <w:spacing w:after="240"/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>Amennyiben az alább felsorolt szolgáltatók közül választjátok ki a számotokra megfelelőt</w:t>
      </w:r>
      <w:r w:rsidR="00086637" w:rsidRPr="00BB5EF6">
        <w:rPr>
          <w:rFonts w:ascii="Open Sans" w:hAnsi="Open Sans" w:cs="Open Sans"/>
          <w:color w:val="auto"/>
          <w:sz w:val="16"/>
          <w:szCs w:val="16"/>
          <w:lang w:val="hu-HU"/>
        </w:rPr>
        <w:t>,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úgy kedvezményes áron </w:t>
      </w:r>
      <w:r w:rsidR="00086637" w:rsidRPr="00BB5EF6">
        <w:rPr>
          <w:rFonts w:ascii="Open Sans" w:hAnsi="Open Sans" w:cs="Open Sans"/>
          <w:color w:val="auto"/>
          <w:sz w:val="16"/>
          <w:szCs w:val="16"/>
          <w:lang w:val="hu-HU"/>
        </w:rPr>
        <w:t>biztosítjuk nektek a legjobb partnereinket</w:t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! </w:t>
      </w:r>
    </w:p>
    <w:p w:rsidR="00E0044B" w:rsidRPr="00BB5EF6" w:rsidRDefault="00CC61E1" w:rsidP="00E0044B">
      <w:pPr>
        <w:pStyle w:val="Lista1"/>
        <w:spacing w:line="264" w:lineRule="auto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E0044B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943C0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  <w:r w:rsidR="00930CDE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1. </w:t>
      </w:r>
      <w:r w:rsidR="00930CDE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FÉNYKÉPÉSZ ÉS VIDEÓS MEGBÍZÁSA</w:t>
      </w:r>
    </w:p>
    <w:bookmarkStart w:id="3" w:name="_Hlk525830054"/>
    <w:bookmarkStart w:id="4" w:name="_Hlk525830287"/>
    <w:p w:rsidR="00930CDE" w:rsidRPr="00BB5EF6" w:rsidRDefault="00CC61E1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368962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proofErr w:type="spellStart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>Andráskó</w:t>
      </w:r>
      <w:proofErr w:type="spellEnd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Balázs (fotós) Tel: +36 70 380 5983</w:t>
      </w:r>
    </w:p>
    <w:bookmarkStart w:id="5" w:name="_Hlk525830220"/>
    <w:bookmarkEnd w:id="3"/>
    <w:p w:rsidR="00076E92" w:rsidRPr="00BB5EF6" w:rsidRDefault="00CC61E1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9798102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Sense videó stúdió (fotós és videó) Tel: +36 70 207 1411</w:t>
      </w:r>
    </w:p>
    <w:bookmarkEnd w:id="5"/>
    <w:p w:rsidR="00076E92" w:rsidRPr="00BB5EF6" w:rsidRDefault="00CC61E1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200531228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proofErr w:type="spellStart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>Pruzsinszky</w:t>
      </w:r>
      <w:proofErr w:type="spellEnd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Ivett (fotós) Tel: +36 20 348 7740</w:t>
      </w:r>
    </w:p>
    <w:bookmarkEnd w:id="4"/>
    <w:p w:rsidR="00076E92" w:rsidRPr="00BB5EF6" w:rsidRDefault="00076E92" w:rsidP="002C7AE0">
      <w:pPr>
        <w:pStyle w:val="Lista1"/>
        <w:spacing w:line="264" w:lineRule="auto"/>
        <w:ind w:left="0" w:firstLine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bookmarkStart w:id="6" w:name="_Hlk525830590"/>
    <w:bookmarkStart w:id="7" w:name="_Hlk525829594"/>
    <w:p w:rsidR="00E0044B" w:rsidRPr="00BB5EF6" w:rsidRDefault="00CC61E1" w:rsidP="00E0044B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25957112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E0044B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076E92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2. DEKOROS MEGBÍZÁSA</w:t>
      </w:r>
    </w:p>
    <w:p w:rsidR="00076E92" w:rsidRPr="00BB5EF6" w:rsidRDefault="00CC61E1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87102893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LD </w:t>
      </w:r>
      <w:proofErr w:type="spellStart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>Dekor</w:t>
      </w:r>
      <w:proofErr w:type="spellEnd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- </w:t>
      </w:r>
      <w:proofErr w:type="spellStart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>Rittling</w:t>
      </w:r>
      <w:proofErr w:type="spellEnd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Évi (</w:t>
      </w:r>
      <w:proofErr w:type="spellStart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>dekor</w:t>
      </w:r>
      <w:proofErr w:type="spellEnd"/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>, virág, lufi) Tel: +36 30 361 2172</w:t>
      </w:r>
    </w:p>
    <w:p w:rsidR="00076E92" w:rsidRPr="00BB5EF6" w:rsidRDefault="00CC61E1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54804054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Frézia Virág- Lakházi Emőke (dekor, virág) Tel: +36 20 569 3938</w:t>
      </w:r>
    </w:p>
    <w:p w:rsidR="00076E92" w:rsidRPr="00BB5EF6" w:rsidRDefault="00CC61E1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39894691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Tündérkeresztanya- Bogi (dekor, virág) Tel: +36 30 292 0139</w:t>
      </w:r>
    </w:p>
    <w:bookmarkEnd w:id="6"/>
    <w:p w:rsidR="00076E92" w:rsidRPr="00BB5EF6" w:rsidRDefault="00076E92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bookmarkStart w:id="8" w:name="_Hlk525830986"/>
    <w:p w:rsidR="00076E92" w:rsidRPr="00BB5EF6" w:rsidRDefault="00CC61E1" w:rsidP="00076E92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79996070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2C7AE0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3</w:t>
      </w:r>
      <w:r w:rsidR="00076E92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. </w:t>
      </w:r>
      <w:r w:rsidR="002C7AE0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CEREMÓNIAMESTER/VŐFÉLY</w:t>
      </w:r>
      <w:r w:rsidR="00076E92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MEGBÍZÁSA</w:t>
      </w:r>
    </w:p>
    <w:p w:rsidR="00076E92" w:rsidRPr="00BB5EF6" w:rsidRDefault="00CC61E1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43751814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>Fehér Péter</w:t>
      </w:r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(</w:t>
      </w:r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>ceremóniamester, bűvész</w:t>
      </w:r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) Tel: +36 </w:t>
      </w:r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>20 938 3985</w:t>
      </w:r>
    </w:p>
    <w:p w:rsidR="00076E92" w:rsidRPr="00BB5EF6" w:rsidRDefault="00CC61E1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8984771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76E9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>Jászberényi Károly (vőfély) T</w:t>
      </w:r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el: +36 </w:t>
      </w:r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>30 994 9019</w:t>
      </w:r>
    </w:p>
    <w:bookmarkStart w:id="9" w:name="_Hlk525831204"/>
    <w:p w:rsidR="00076E92" w:rsidRPr="00BB5EF6" w:rsidRDefault="00CC61E1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7419789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C7AE0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76E9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bookmarkEnd w:id="9"/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>Nagy Judit (ceremóniamester) Tel: +36 70 946 2260</w:t>
      </w:r>
    </w:p>
    <w:p w:rsidR="002463F2" w:rsidRPr="00BB5EF6" w:rsidRDefault="002463F2" w:rsidP="00076E9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bookmarkEnd w:id="8"/>
    <w:p w:rsidR="002463F2" w:rsidRPr="00BB5EF6" w:rsidRDefault="00CC61E1" w:rsidP="002463F2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68255532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463F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2463F2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4. CUKRÁSZDA MEGBÍZÁSA</w:t>
      </w:r>
    </w:p>
    <w:p w:rsidR="002463F2" w:rsidRPr="00BB5EF6" w:rsidRDefault="00CC61E1" w:rsidP="002463F2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3558935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463F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Mák Cukrászda- Andrási-Dinnyés Dalma (cukrászda, torta): +36 30 244 5765</w:t>
      </w:r>
    </w:p>
    <w:p w:rsidR="002463F2" w:rsidRPr="00BB5EF6" w:rsidRDefault="00CC61E1" w:rsidP="002463F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63663520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463F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Édes Krémes​- </w:t>
      </w:r>
      <w:proofErr w:type="spellStart"/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>Puksa</w:t>
      </w:r>
      <w:proofErr w:type="spellEnd"/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Edit (TORTA, cukrászda): +36 30 719 0717 </w:t>
      </w:r>
    </w:p>
    <w:bookmarkStart w:id="10" w:name="_Hlk525833870"/>
    <w:p w:rsidR="002463F2" w:rsidRPr="00BB5EF6" w:rsidRDefault="00CC61E1" w:rsidP="002463F2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44870573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463F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bookmarkEnd w:id="10"/>
      <w:proofErr w:type="spellStart"/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>Tácsik</w:t>
      </w:r>
      <w:proofErr w:type="spellEnd"/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Pékség (cukrászda, torta) Tel: +36 26 330 109</w:t>
      </w:r>
    </w:p>
    <w:bookmarkStart w:id="11" w:name="_Hlk525834440"/>
    <w:p w:rsidR="002C7AE0" w:rsidRPr="00BB5EF6" w:rsidRDefault="00CC61E1" w:rsidP="002C7AE0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67880704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C7AE0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2463F2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5</w:t>
      </w:r>
      <w:r w:rsidR="002C7AE0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. ZENEKAR/DJ MEGBÍZÁSA</w:t>
      </w:r>
    </w:p>
    <w:p w:rsidR="002C7AE0" w:rsidRPr="00BB5EF6" w:rsidRDefault="00CC61E1" w:rsidP="002C7AE0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92320999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C7AE0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proofErr w:type="spellStart"/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>Sungroove</w:t>
      </w:r>
      <w:proofErr w:type="spellEnd"/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(zenekar) Tel: +36 30 497 8385 </w:t>
      </w:r>
    </w:p>
    <w:p w:rsidR="002C7AE0" w:rsidRPr="00BB5EF6" w:rsidRDefault="00CC61E1" w:rsidP="002C7AE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560515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C7AE0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Hoppáré (zenekar) Tel: +36 30 355 6950</w:t>
      </w:r>
    </w:p>
    <w:bookmarkStart w:id="12" w:name="_Hlk525834137"/>
    <w:p w:rsidR="002C7AE0" w:rsidRPr="00BB5EF6" w:rsidRDefault="00CC61E1" w:rsidP="002C7AE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207519821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C7AE0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bookmarkStart w:id="13" w:name="_Hlk525834126"/>
      <w:bookmarkEnd w:id="12"/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Dj Team (több DJ) </w:t>
      </w:r>
      <w:proofErr w:type="spellStart"/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>Valovics</w:t>
      </w:r>
      <w:proofErr w:type="spellEnd"/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Péter</w:t>
      </w:r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Tel: </w:t>
      </w:r>
      <w:r w:rsidR="002C7AE0" w:rsidRPr="00BB5EF6">
        <w:rPr>
          <w:rFonts w:ascii="Open Sans" w:hAnsi="Open Sans" w:cs="Open Sans"/>
          <w:color w:val="auto"/>
          <w:sz w:val="16"/>
          <w:szCs w:val="16"/>
          <w:lang w:val="hu-HU"/>
        </w:rPr>
        <w:t>+36 30 978 4430</w:t>
      </w:r>
      <w:bookmarkEnd w:id="13"/>
    </w:p>
    <w:bookmarkEnd w:id="11"/>
    <w:p w:rsidR="002463F2" w:rsidRPr="00BB5EF6" w:rsidRDefault="00CC61E1" w:rsidP="002C7AE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50200741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2463F2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DJ </w:t>
      </w:r>
      <w:proofErr w:type="spellStart"/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>Tomy</w:t>
      </w:r>
      <w:proofErr w:type="spellEnd"/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proofErr w:type="spellStart"/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>Slow</w:t>
      </w:r>
      <w:proofErr w:type="spellEnd"/>
      <w:r w:rsidR="002463F2" w:rsidRPr="00BB5EF6">
        <w:rPr>
          <w:rFonts w:ascii="Open Sans" w:hAnsi="Open Sans" w:cs="Open Sans"/>
          <w:color w:val="auto"/>
          <w:sz w:val="16"/>
          <w:szCs w:val="16"/>
          <w:lang w:val="hu-HU"/>
        </w:rPr>
        <w:t>- Fürst Tamás Tel: +36 30 698 9335</w:t>
      </w:r>
    </w:p>
    <w:p w:rsidR="00086637" w:rsidRPr="00BB5EF6" w:rsidRDefault="00086637" w:rsidP="002C7AE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bookmarkStart w:id="14" w:name="_Hlk525835260"/>
    <w:p w:rsidR="00086637" w:rsidRPr="00BB5EF6" w:rsidRDefault="00CC61E1" w:rsidP="00086637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9973938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86637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8663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086637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6. SZÁLLÁS MEGBÍZÁSA</w:t>
      </w:r>
    </w:p>
    <w:p w:rsidR="00BF4827" w:rsidRPr="00BB5EF6" w:rsidRDefault="00CC61E1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53502640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86637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8663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>Dun​A​gáz Hotel, 2510. Dorog, Bécsi út 1/A Tel: +36 30 634 0062</w:t>
      </w:r>
    </w:p>
    <w:p w:rsidR="00BF4827" w:rsidRPr="00BB5EF6" w:rsidRDefault="00CC61E1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46743386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86637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8663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Apartmanház, </w:t>
      </w:r>
      <w:proofErr w:type="gramStart"/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>2510.  Dorog</w:t>
      </w:r>
      <w:proofErr w:type="gramEnd"/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>, Eötvös u. 43. Tel: +36 20 805 6216</w:t>
      </w:r>
    </w:p>
    <w:p w:rsidR="00086637" w:rsidRPr="00BB5EF6" w:rsidRDefault="00CC61E1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9807519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086637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8663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proofErr w:type="spellStart"/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>Grante</w:t>
      </w:r>
      <w:proofErr w:type="spellEnd"/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Motel, 2509. Esztergom–</w:t>
      </w:r>
      <w:proofErr w:type="spellStart"/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>Ktv</w:t>
      </w:r>
      <w:proofErr w:type="spellEnd"/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>, Dorogi út 5–7. Tel: +36 30 969 1742</w:t>
      </w:r>
    </w:p>
    <w:bookmarkEnd w:id="14"/>
    <w:p w:rsidR="00BF4827" w:rsidRPr="00BB5EF6" w:rsidRDefault="00BF4827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F4827" w:rsidRPr="00BB5EF6" w:rsidRDefault="00CC61E1" w:rsidP="00BF4827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52680120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BF4827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9F50BE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7</w:t>
      </w:r>
      <w:r w:rsidR="00BF4827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. </w:t>
      </w:r>
      <w:r w:rsidR="009F50BE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EGYÉB SZOLGÁLTATÓK</w:t>
      </w:r>
      <w:r w:rsidR="00BF4827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MEGBÍZÁSA</w:t>
      </w:r>
    </w:p>
    <w:p w:rsidR="00BF4827" w:rsidRPr="00BB5EF6" w:rsidRDefault="00CC61E1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71445583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BF4827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Villányi Vanda (sminkes)</w:t>
      </w:r>
      <w:r w:rsidR="00FD5655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Tel:</w:t>
      </w:r>
    </w:p>
    <w:bookmarkStart w:id="15" w:name="_Hlk525835353"/>
    <w:p w:rsidR="00B504E7" w:rsidRPr="00BB5EF6" w:rsidRDefault="00CC61E1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49769617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BF4827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B504E7" w:rsidRPr="00BB5EF6">
        <w:rPr>
          <w:rFonts w:ascii="Open Sans" w:hAnsi="Open Sans" w:cs="Open Sans"/>
          <w:color w:val="auto"/>
          <w:sz w:val="16"/>
          <w:szCs w:val="16"/>
          <w:lang w:val="hu-HU"/>
        </w:rPr>
        <w:t>Bor Angi (fodrász)</w:t>
      </w:r>
      <w:r w:rsidR="00FD5655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Tel: </w:t>
      </w:r>
    </w:p>
    <w:bookmarkEnd w:id="15"/>
    <w:p w:rsidR="00B504E7" w:rsidRPr="00BB5EF6" w:rsidRDefault="00CC61E1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2669915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B504E7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B504E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Kiszely Renáta (fodrász)</w:t>
      </w:r>
      <w:r w:rsidR="00FD5655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Tel: + 36 70 424 8547</w:t>
      </w:r>
    </w:p>
    <w:p w:rsidR="00BF4827" w:rsidRPr="00BB5EF6" w:rsidRDefault="00CC61E1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21326247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BF4827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BF482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B504E7" w:rsidRPr="00BB5EF6">
        <w:rPr>
          <w:rFonts w:ascii="Open Sans" w:hAnsi="Open Sans" w:cs="Open Sans"/>
          <w:color w:val="auto"/>
          <w:sz w:val="16"/>
          <w:szCs w:val="16"/>
          <w:lang w:val="hu-HU"/>
        </w:rPr>
        <w:t>Tóth Alexandra (körmös)</w:t>
      </w:r>
      <w:r w:rsidR="00FD5655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Tel:</w:t>
      </w:r>
    </w:p>
    <w:p w:rsidR="009F50BE" w:rsidRPr="00BB5EF6" w:rsidRDefault="00CC61E1" w:rsidP="009F50BE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70159286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9F50BE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9F50BE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proofErr w:type="spellStart"/>
      <w:r w:rsidR="009F50BE" w:rsidRPr="00BB5EF6">
        <w:rPr>
          <w:rFonts w:ascii="Open Sans" w:hAnsi="Open Sans" w:cs="Open Sans"/>
          <w:color w:val="auto"/>
          <w:sz w:val="16"/>
          <w:szCs w:val="16"/>
          <w:lang w:val="hu-HU"/>
        </w:rPr>
        <w:t>Pyrotoppon</w:t>
      </w:r>
      <w:proofErr w:type="spellEnd"/>
      <w:r w:rsidR="009F50BE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(tűzijáték)</w:t>
      </w:r>
      <w:r w:rsidR="009F50BE" w:rsidRPr="00BB5EF6">
        <w:rPr>
          <w:rFonts w:ascii="Open Sans" w:hAnsi="Open Sans" w:cs="Open Sans"/>
          <w:color w:val="auto"/>
          <w:sz w:val="16"/>
          <w:szCs w:val="16"/>
        </w:rPr>
        <w:t xml:space="preserve"> </w:t>
      </w:r>
      <w:r w:rsidR="009F50BE" w:rsidRPr="00BB5EF6">
        <w:rPr>
          <w:rFonts w:ascii="Open Sans" w:hAnsi="Open Sans" w:cs="Open Sans"/>
          <w:color w:val="auto"/>
          <w:sz w:val="16"/>
          <w:szCs w:val="16"/>
          <w:lang w:val="hu-HU"/>
        </w:rPr>
        <w:t>Tel: +36 70 530 80 28</w:t>
      </w:r>
    </w:p>
    <w:p w:rsidR="009F50BE" w:rsidRPr="00BB5EF6" w:rsidRDefault="00CC61E1" w:rsidP="009F50BE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44599592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9F50BE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9F50BE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</w:t>
      </w:r>
      <w:r w:rsidR="00B727C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Dr. </w:t>
      </w:r>
      <w:proofErr w:type="spellStart"/>
      <w:r w:rsidR="00B727C7" w:rsidRPr="00BB5EF6">
        <w:rPr>
          <w:rFonts w:ascii="Open Sans" w:hAnsi="Open Sans" w:cs="Open Sans"/>
          <w:color w:val="auto"/>
          <w:sz w:val="16"/>
          <w:szCs w:val="16"/>
          <w:lang w:val="hu-HU"/>
        </w:rPr>
        <w:t>Ivancsó</w:t>
      </w:r>
      <w:proofErr w:type="spellEnd"/>
      <w:r w:rsidR="00B727C7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Bori-fogorvos (fogfehérítés) Tel: </w:t>
      </w:r>
    </w:p>
    <w:p w:rsidR="009F50BE" w:rsidRPr="00BB5EF6" w:rsidRDefault="009F50BE" w:rsidP="009F50BE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9F50BE" w:rsidRPr="00BB5EF6" w:rsidRDefault="009F50BE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Default="00390B60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Pr="00BB5EF6" w:rsidRDefault="00BB5EF6" w:rsidP="00BF4827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2C7AE0" w:rsidRPr="00BB5EF6" w:rsidRDefault="002C7AE0" w:rsidP="002C7AE0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2C7AE0" w:rsidRPr="00BB5EF6" w:rsidRDefault="002C7AE0" w:rsidP="002C7AE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CC61E1" w:rsidP="00390B60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32026712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E415E9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E415E9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</w:t>
      </w:r>
      <w:r w:rsidR="00E415E9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8. TOVÁBBI TEENDŐK</w:t>
      </w:r>
    </w:p>
    <w:p w:rsidR="00E415E9" w:rsidRPr="00BB5EF6" w:rsidRDefault="00E415E9" w:rsidP="00390B60">
      <w:pPr>
        <w:tabs>
          <w:tab w:val="right" w:leader="underscore" w:pos="8505"/>
        </w:tabs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bookmarkStart w:id="16" w:name="_Hlk525838860"/>
    <w:bookmarkEnd w:id="7"/>
    <w:p w:rsidR="00930CDE" w:rsidRPr="00BB5EF6" w:rsidRDefault="00CC61E1" w:rsidP="00390B60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930CDE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930CDE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Regisztráció nászajándéklistákat nyilvántartó helyeken</w:t>
      </w:r>
    </w:p>
    <w:bookmarkEnd w:id="16"/>
    <w:p w:rsidR="00390B60" w:rsidRPr="00BB5EF6" w:rsidRDefault="00CC61E1" w:rsidP="00390B60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C0FB3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Előkészületek a szertartáson és a fogadáson játszandó zenével kapcsolatban</w:t>
      </w:r>
      <w:r w:rsidR="002943C0" w:rsidRPr="00BB5EF6">
        <w:rPr>
          <w:rFonts w:ascii="Open Sans" w:hAnsi="Open Sans" w:cs="Open Sans"/>
          <w:color w:val="auto"/>
          <w:sz w:val="16"/>
          <w:szCs w:val="16"/>
          <w:lang w:val="hu-HU"/>
        </w:rPr>
        <w:t>.)</w:t>
      </w:r>
    </w:p>
    <w:p w:rsidR="003237A6" w:rsidRPr="00BB5EF6" w:rsidRDefault="00CC61E1" w:rsidP="00390B60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C0FB3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Szállodai szobák együttes foglalása a máshonnan érkező vendégek számára.</w:t>
      </w:r>
    </w:p>
    <w:bookmarkStart w:id="17" w:name="_Hlk525838771"/>
    <w:p w:rsidR="003237A6" w:rsidRPr="00BB5EF6" w:rsidRDefault="00CC61E1" w:rsidP="00390B60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02166B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  <w:bookmarkEnd w:id="17"/>
      <w:r w:rsidR="0002166B" w:rsidRPr="00BB5EF6">
        <w:rPr>
          <w:rFonts w:ascii="Open Sans" w:hAnsi="Open Sans" w:cs="Open Sans"/>
          <w:color w:val="auto"/>
          <w:sz w:val="16"/>
          <w:szCs w:val="16"/>
          <w:lang w:val="hu-HU"/>
        </w:rPr>
        <w:t>Gyűrűk keresése</w:t>
      </w:r>
    </w:p>
    <w:p w:rsidR="00390B60" w:rsidRPr="00BB5EF6" w:rsidRDefault="00CC61E1" w:rsidP="00390B60">
      <w:pPr>
        <w:pStyle w:val="Lista1"/>
        <w:spacing w:line="264" w:lineRule="auto"/>
        <w:ind w:left="0" w:hanging="284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7717163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90B60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90B6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  Az esküvői ruha kiválasztása és megrendelése, hogy elég idő maradjon </w:t>
      </w:r>
      <w:proofErr w:type="gramStart"/>
      <w:r w:rsidR="00390B60" w:rsidRPr="00BB5EF6">
        <w:rPr>
          <w:rFonts w:ascii="Open Sans" w:hAnsi="Open Sans" w:cs="Open Sans"/>
          <w:color w:val="auto"/>
          <w:sz w:val="16"/>
          <w:szCs w:val="16"/>
          <w:lang w:val="hu-HU"/>
        </w:rPr>
        <w:t>a   leszállítására</w:t>
      </w:r>
      <w:proofErr w:type="gramEnd"/>
      <w:r w:rsidR="00390B60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és az igazításokra</w:t>
      </w:r>
    </w:p>
    <w:p w:rsidR="00390B60" w:rsidRPr="00BB5EF6" w:rsidRDefault="00CC61E1" w:rsidP="00390B60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20576242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90B60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90B60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Koszorúslányok ruhájának kiválasztása</w:t>
      </w:r>
    </w:p>
    <w:bookmarkStart w:id="18" w:name="_Hlk525838970"/>
    <w:p w:rsidR="00930CDE" w:rsidRPr="00BB5EF6" w:rsidRDefault="00CC61E1" w:rsidP="00E415E9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39278033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90B60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90B60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Az esküvői tortaidőpontjainak és kóstolóinak ütemezése</w:t>
      </w:r>
    </w:p>
    <w:bookmarkEnd w:id="18"/>
    <w:p w:rsidR="00E415E9" w:rsidRPr="00BB5EF6" w:rsidRDefault="00CC61E1" w:rsidP="00E415E9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95315271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E415E9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E415E9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Nászút szervezésének megkezdése</w:t>
      </w:r>
    </w:p>
    <w:p w:rsidR="00E415E9" w:rsidRPr="00BB5EF6" w:rsidRDefault="00E415E9" w:rsidP="00E415E9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E415E9" w:rsidRPr="00BB5EF6" w:rsidRDefault="00E415E9" w:rsidP="00E415E9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E415E9" w:rsidRPr="00BB5EF6" w:rsidRDefault="00E415E9" w:rsidP="00E415E9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E415E9" w:rsidRPr="00BB5EF6" w:rsidRDefault="00E415E9" w:rsidP="00E415E9">
      <w:pPr>
        <w:pStyle w:val="Lista1"/>
        <w:spacing w:line="264" w:lineRule="auto"/>
        <w:ind w:left="0"/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Default="00BB5EF6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BB5EF6" w:rsidRPr="00BB5EF6" w:rsidRDefault="00BB5EF6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90B60" w:rsidRPr="00BB5EF6" w:rsidRDefault="00390B60" w:rsidP="00390B60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bookmarkStart w:id="19" w:name="_Hlk525839356"/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Jegyzetek/Teendők:</w:t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noProof/>
          <w:color w:val="auto"/>
          <w:sz w:val="16"/>
          <w:szCs w:val="16"/>
          <w:lang w:val="hu-HU" w:eastAsia="hu-HU"/>
        </w:rPr>
        <w:drawing>
          <wp:anchor distT="0" distB="0" distL="114300" distR="114300" simplePos="0" relativeHeight="251665408" behindDoc="1" locked="0" layoutInCell="1" allowOverlap="1" wp14:anchorId="3D701E4A">
            <wp:simplePos x="0" y="0"/>
            <wp:positionH relativeFrom="column">
              <wp:posOffset>2773680</wp:posOffset>
            </wp:positionH>
            <wp:positionV relativeFrom="paragraph">
              <wp:posOffset>148590</wp:posOffset>
            </wp:positionV>
            <wp:extent cx="1200384" cy="463296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84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90B60" w:rsidRPr="00BB5EF6" w:rsidRDefault="00390B60" w:rsidP="00390B60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bookmarkEnd w:id="19"/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237A6" w:rsidRPr="00BB5EF6" w:rsidRDefault="003C0FB3" w:rsidP="00390B60">
      <w:pPr>
        <w:pStyle w:val="cmsor1"/>
        <w:spacing w:before="440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lastRenderedPageBreak/>
        <w:t>4–6 hónappal az esemény előtt</w:t>
      </w:r>
    </w:p>
    <w:p w:rsidR="00390B60" w:rsidRPr="00BB5EF6" w:rsidRDefault="00390B60" w:rsidP="00390B60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2934"/>
        <w:gridCol w:w="489"/>
        <w:gridCol w:w="2933"/>
      </w:tblGrid>
      <w:tr w:rsidR="003237A6" w:rsidRPr="00BB5EF6" w:rsidTr="00E415E9">
        <w:trPr>
          <w:jc w:val="center"/>
        </w:trPr>
        <w:tc>
          <w:tcPr>
            <w:tcW w:w="2308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 ve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ndégek listájának véglegesítése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 xml:space="preserve">Meghívók (25 plusz példány) és más esküvői nyomtatott anyagok (pl. asztali helykártyák 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és köszönő lapok) megrendelése)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Az esküvő napjára a szépészeti előkészületek megtervezése; érdeklődés a kozmetikusnál/fodrásznál, hogy mennyire előre kell foglalni időpontot az esküvőre, és hogy hajlandók-e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 xml:space="preserve"> az esküvő helyszínén dolgozni</w:t>
            </w: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E415E9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Default="001841CC" w:rsidP="00E415E9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Default="00BB5EF6" w:rsidP="00E415E9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Default="00BB5EF6" w:rsidP="00E415E9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Pr="00BB5EF6" w:rsidRDefault="00BB5EF6" w:rsidP="00E415E9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E415E9" w:rsidRPr="00BB5EF6" w:rsidRDefault="00E415E9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385" w:type="pct"/>
          </w:tcPr>
          <w:p w:rsidR="003237A6" w:rsidRPr="00BB5EF6" w:rsidRDefault="003237A6" w:rsidP="003C0FB3">
            <w:pPr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2307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 xml:space="preserve">A nászúttal kapcsolatos összes terv véglegesítése. Külföldi út esetén a vízumok, 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útlevelek és oltások elintézése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Az esküvő napjára a közlekedés megszervezése (taxik, busz,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 xml:space="preserve"> limuzinszolgáltatás stb.)</w:t>
            </w:r>
          </w:p>
          <w:p w:rsidR="003237A6" w:rsidRPr="00BB5EF6" w:rsidRDefault="003237A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</w:tr>
    </w:tbl>
    <w:p w:rsidR="00E415E9" w:rsidRPr="00BB5EF6" w:rsidRDefault="00E415E9" w:rsidP="00E415E9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Jegyzetek/Teendők:</w:t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noProof/>
          <w:color w:val="auto"/>
          <w:sz w:val="16"/>
          <w:szCs w:val="16"/>
          <w:lang w:val="hu-HU" w:eastAsia="hu-HU"/>
        </w:rPr>
        <w:drawing>
          <wp:anchor distT="0" distB="0" distL="114300" distR="114300" simplePos="0" relativeHeight="251667456" behindDoc="1" locked="0" layoutInCell="1" allowOverlap="1" wp14:anchorId="29069F21" wp14:editId="7E13896E">
            <wp:simplePos x="0" y="0"/>
            <wp:positionH relativeFrom="column">
              <wp:posOffset>2773680</wp:posOffset>
            </wp:positionH>
            <wp:positionV relativeFrom="paragraph">
              <wp:posOffset>148590</wp:posOffset>
            </wp:positionV>
            <wp:extent cx="1200384" cy="4632960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84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237A6" w:rsidRPr="00BB5EF6" w:rsidRDefault="003C0FB3" w:rsidP="00E415E9">
      <w:pPr>
        <w:pStyle w:val="cmsor1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lastRenderedPageBreak/>
        <w:t>2–4 hónappal az esemény előtt</w:t>
      </w:r>
    </w:p>
    <w:p w:rsidR="00E415E9" w:rsidRPr="00BB5EF6" w:rsidRDefault="00E415E9" w:rsidP="00E415E9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2934"/>
        <w:gridCol w:w="489"/>
        <w:gridCol w:w="2933"/>
      </w:tblGrid>
      <w:tr w:rsidR="003237A6" w:rsidRPr="00BB5EF6" w:rsidTr="00E415E9">
        <w:trPr>
          <w:jc w:val="center"/>
        </w:trPr>
        <w:tc>
          <w:tcPr>
            <w:tcW w:w="2308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 xml:space="preserve">Házassági engedély megszerzése. Az összes 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szükséges okmányt el kell vinni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Szmokingok megrendelés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e a vőlegény és kísérői számára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823785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 xml:space="preserve">Találkozás a vendéglátó-ipari </w:t>
            </w:r>
            <w:r w:rsidR="00B36A76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szolgáltatóval,</w:t>
            </w:r>
            <w:r w:rsidR="00A07EAB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 xml:space="preserve"> </w:t>
            </w:r>
            <w:r w:rsidR="00E415E9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 xml:space="preserve">azaz velünk (LÓGATÓ) 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egyeztetése céljából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Az esküvői torta megrendelése</w:t>
            </w: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P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E415E9" w:rsidRPr="00BB5EF6" w:rsidRDefault="00E415E9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E415E9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E415E9" w:rsidRPr="00BB5EF6" w:rsidRDefault="00E415E9" w:rsidP="00E415E9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385" w:type="pct"/>
          </w:tcPr>
          <w:p w:rsidR="003237A6" w:rsidRPr="00BB5EF6" w:rsidRDefault="003237A6" w:rsidP="003C0FB3">
            <w:pPr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2307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 gyűrűk megrendelése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Az esküvői szertartás és a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 xml:space="preserve"> fogadás zenéjének megerősítése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 xml:space="preserve">Szállodai 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szoba foglalása a nászéjszakára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Ha a pár saját házassági esküszöveget tervez, ekk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or el kell kezdeni a megírását</w:t>
            </w:r>
          </w:p>
        </w:tc>
      </w:tr>
    </w:tbl>
    <w:p w:rsidR="00E415E9" w:rsidRPr="00BB5EF6" w:rsidRDefault="00E415E9" w:rsidP="00E415E9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E415E9" w:rsidRPr="00BB5EF6" w:rsidRDefault="00E415E9" w:rsidP="00E415E9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Jegyzetek/Teendők:</w:t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noProof/>
          <w:color w:val="auto"/>
          <w:sz w:val="16"/>
          <w:szCs w:val="16"/>
          <w:lang w:val="hu-HU" w:eastAsia="hu-HU"/>
        </w:rPr>
        <w:drawing>
          <wp:anchor distT="0" distB="0" distL="114300" distR="114300" simplePos="0" relativeHeight="251669504" behindDoc="1" locked="0" layoutInCell="1" allowOverlap="1" wp14:anchorId="29069F21" wp14:editId="7E13896E">
            <wp:simplePos x="0" y="0"/>
            <wp:positionH relativeFrom="column">
              <wp:posOffset>2773680</wp:posOffset>
            </wp:positionH>
            <wp:positionV relativeFrom="paragraph">
              <wp:posOffset>148590</wp:posOffset>
            </wp:positionV>
            <wp:extent cx="1200384" cy="4632960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84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E415E9" w:rsidRPr="00BB5EF6" w:rsidRDefault="00E415E9" w:rsidP="00E415E9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237A6" w:rsidRPr="00BB5EF6" w:rsidRDefault="003C0FB3" w:rsidP="00E415E9">
      <w:pPr>
        <w:pStyle w:val="cmsor1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lastRenderedPageBreak/>
        <w:t>4–8 héttel az esemény előtt</w:t>
      </w:r>
    </w:p>
    <w:p w:rsidR="00E415E9" w:rsidRPr="00BB5EF6" w:rsidRDefault="00E415E9" w:rsidP="00E415E9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2934"/>
        <w:gridCol w:w="489"/>
        <w:gridCol w:w="2933"/>
      </w:tblGrid>
      <w:tr w:rsidR="003237A6" w:rsidRPr="00BB5EF6" w:rsidTr="00C64026">
        <w:trPr>
          <w:jc w:val="center"/>
        </w:trPr>
        <w:tc>
          <w:tcPr>
            <w:tcW w:w="2308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Az esküvői meghívók postára adása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 xml:space="preserve"> 8 héttel az esküvő napja előtt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Haj- és sminkpróba (az eskü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vői fátyollal együtt, ha lesz)</w:t>
            </w: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P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C64026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385" w:type="pct"/>
          </w:tcPr>
          <w:p w:rsidR="003237A6" w:rsidRPr="00BB5EF6" w:rsidRDefault="003237A6" w:rsidP="003C0FB3">
            <w:pPr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2307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Az össze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s közlekedési terv megerősítése</w:t>
            </w:r>
          </w:p>
        </w:tc>
      </w:tr>
    </w:tbl>
    <w:p w:rsidR="00C64026" w:rsidRPr="00BB5EF6" w:rsidRDefault="00C64026" w:rsidP="00C6402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C64026" w:rsidRPr="00BB5EF6" w:rsidRDefault="00C64026" w:rsidP="00C6402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C64026" w:rsidRPr="00BB5EF6" w:rsidRDefault="00C64026" w:rsidP="00C6402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C64026" w:rsidRPr="00BB5EF6" w:rsidRDefault="00C64026" w:rsidP="00C6402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C64026" w:rsidRPr="00BB5EF6" w:rsidRDefault="00C64026" w:rsidP="00C6402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Jegyzetek/Teendők:</w:t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noProof/>
          <w:color w:val="auto"/>
          <w:sz w:val="16"/>
          <w:szCs w:val="16"/>
          <w:lang w:val="hu-HU" w:eastAsia="hu-HU"/>
        </w:rPr>
        <w:drawing>
          <wp:anchor distT="0" distB="0" distL="114300" distR="114300" simplePos="0" relativeHeight="251671552" behindDoc="1" locked="0" layoutInCell="1" allowOverlap="1" wp14:anchorId="29069F21" wp14:editId="7E13896E">
            <wp:simplePos x="0" y="0"/>
            <wp:positionH relativeFrom="column">
              <wp:posOffset>2773680</wp:posOffset>
            </wp:positionH>
            <wp:positionV relativeFrom="paragraph">
              <wp:posOffset>148590</wp:posOffset>
            </wp:positionV>
            <wp:extent cx="1200384" cy="4632960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84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237A6" w:rsidRPr="00BB5EF6" w:rsidRDefault="003C0FB3" w:rsidP="00C64026">
      <w:pPr>
        <w:pStyle w:val="cmsor1"/>
        <w:spacing w:before="440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lastRenderedPageBreak/>
        <w:t>2–4 héttel az esemény előtt</w:t>
      </w:r>
    </w:p>
    <w:p w:rsidR="00A07EAB" w:rsidRPr="00BB5EF6" w:rsidRDefault="00A07EAB" w:rsidP="00A07EAB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2934"/>
        <w:gridCol w:w="489"/>
        <w:gridCol w:w="2933"/>
      </w:tblGrid>
      <w:tr w:rsidR="003237A6" w:rsidRPr="00BB5EF6" w:rsidTr="00C64026">
        <w:trPr>
          <w:jc w:val="center"/>
        </w:trPr>
        <w:tc>
          <w:tcPr>
            <w:tcW w:w="2308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 fo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gadás ülésrendjének átgondolása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 máshonnan érkező szereplőkre és vendégekre vonatk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ozó előkészületek véglegesítése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 xml:space="preserve">A részletek megerősítése 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a</w:t>
            </w:r>
            <w:r w:rsidR="00A07EAB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z összes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 xml:space="preserve"> szolgáltatónál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Utolsó ruhapróba az esküvői ruhához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 xml:space="preserve"> és a nyoszolyólányok ruhájához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Ajándékok vásárl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ása az esküvő szereplői</w:t>
            </w:r>
            <w:r w:rsidR="00A07EAB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 xml:space="preserve">, segítők 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számára</w:t>
            </w:r>
          </w:p>
          <w:p w:rsidR="00A07EAB" w:rsidRPr="00BB5EF6" w:rsidRDefault="00CC61E1" w:rsidP="00A07EAB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A07EAB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A07EAB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 végleges létszám megadása a vendéglátó-ipari szolgáltatónak</w:t>
            </w:r>
          </w:p>
          <w:p w:rsidR="001841CC" w:rsidRPr="00BB5EF6" w:rsidRDefault="001841CC" w:rsidP="00A07EAB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A07EAB" w:rsidRPr="00BB5EF6" w:rsidRDefault="00A07EAB" w:rsidP="00A07EAB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A07EAB" w:rsidRPr="00BB5EF6" w:rsidRDefault="00A07EAB" w:rsidP="00A07EAB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BB5EF6" w:rsidRPr="00BB5EF6" w:rsidRDefault="00BB5EF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385" w:type="pct"/>
          </w:tcPr>
          <w:p w:rsidR="003237A6" w:rsidRPr="00BB5EF6" w:rsidRDefault="003237A6" w:rsidP="003C0FB3">
            <w:pPr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2307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 xml:space="preserve">Lista összeállítása az esküvő összes beszállítójáról és szereplőjéről, kapcsolatfelvételi adatokkal együtt. Ezt a listát érdemes mindig magánál 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tartania (a biztonság kedvéért)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 vacsora próbájával kapcsolatos információk közlése azokkal, akik részt vesznek majd az esküvő és a vacsora pró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báján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 xml:space="preserve">A menyasszony, a vőlegény és a szereplők számára </w:t>
            </w:r>
            <w:r w:rsidR="00A07EAB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szoba átvétele átöltözés, pakolás céljából</w:t>
            </w:r>
          </w:p>
        </w:tc>
      </w:tr>
    </w:tbl>
    <w:p w:rsidR="00C64026" w:rsidRPr="00BB5EF6" w:rsidRDefault="00C64026" w:rsidP="00C6402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C64026" w:rsidRPr="00BB5EF6" w:rsidRDefault="00C64026" w:rsidP="00C6402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Jegyzetek/Teendők:</w:t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noProof/>
          <w:color w:val="auto"/>
          <w:sz w:val="16"/>
          <w:szCs w:val="16"/>
          <w:lang w:val="hu-HU" w:eastAsia="hu-HU"/>
        </w:rPr>
        <w:drawing>
          <wp:anchor distT="0" distB="0" distL="114300" distR="114300" simplePos="0" relativeHeight="251673600" behindDoc="1" locked="0" layoutInCell="1" allowOverlap="1" wp14:anchorId="29069F21" wp14:editId="7E13896E">
            <wp:simplePos x="0" y="0"/>
            <wp:positionH relativeFrom="column">
              <wp:posOffset>2773680</wp:posOffset>
            </wp:positionH>
            <wp:positionV relativeFrom="paragraph">
              <wp:posOffset>148590</wp:posOffset>
            </wp:positionV>
            <wp:extent cx="1200384" cy="4632960"/>
            <wp:effectExtent l="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84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237A6" w:rsidRPr="00BB5EF6" w:rsidRDefault="003C0FB3" w:rsidP="00C64026">
      <w:pPr>
        <w:pStyle w:val="cmsor1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lastRenderedPageBreak/>
        <w:t>1 héttel az esemény előtt</w:t>
      </w:r>
    </w:p>
    <w:p w:rsidR="00C64026" w:rsidRPr="00BB5EF6" w:rsidRDefault="00C64026" w:rsidP="00C64026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tbl>
      <w:tblPr>
        <w:tblW w:w="5149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3022"/>
        <w:gridCol w:w="503"/>
        <w:gridCol w:w="3020"/>
      </w:tblGrid>
      <w:tr w:rsidR="003237A6" w:rsidRPr="00BB5EF6" w:rsidTr="00FD5655">
        <w:trPr>
          <w:trHeight w:val="7790"/>
          <w:jc w:val="center"/>
        </w:trPr>
        <w:tc>
          <w:tcPr>
            <w:tcW w:w="2309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 könnyű kioszthatóság érdekében az esküvő napján e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sedékes fizetendők borítékolása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</w:r>
            <w:r w:rsidR="00FD5655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Utolsó szépészeti kezelések (manikűr, arcápolás, masszázs, szőrtelenítés, szemöldök kezelése stb.)</w:t>
            </w:r>
          </w:p>
        </w:tc>
        <w:tc>
          <w:tcPr>
            <w:tcW w:w="384" w:type="pct"/>
          </w:tcPr>
          <w:p w:rsidR="003237A6" w:rsidRPr="00BB5EF6" w:rsidRDefault="003237A6" w:rsidP="003C0FB3">
            <w:pPr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2307" w:type="pct"/>
          </w:tcPr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Egyvalaki kinevezése „szervezőnek” az utolsó pillanatban esetleg felmerülő problémák megoldá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sa céljából</w:t>
            </w:r>
          </w:p>
          <w:p w:rsidR="003237A6" w:rsidRPr="00BB5EF6" w:rsidRDefault="00CC61E1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  <w:sdt>
              <w:sdtPr>
                <w:rPr>
                  <w:rStyle w:val="Jellngyzet"/>
                  <w:rFonts w:ascii="Open Sans" w:hAnsi="Open Sans" w:cs="Open Sans"/>
                  <w:color w:val="auto"/>
                  <w:sz w:val="16"/>
                  <w:szCs w:val="16"/>
                  <w:lang w:val="hu-HU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Jellngyzet"/>
                </w:rPr>
              </w:sdtEndPr>
              <w:sdtContent>
                <w:r w:rsidR="003C0FB3" w:rsidRPr="00BB5EF6">
                  <w:rPr>
                    <w:rStyle w:val="Jellngyzet"/>
                    <w:rFonts w:ascii="Segoe UI Symbol" w:hAnsi="Segoe UI Symbol" w:cs="Segoe UI Symbol"/>
                    <w:color w:val="auto"/>
                    <w:sz w:val="16"/>
                    <w:szCs w:val="16"/>
                    <w:lang w:val="hu-HU"/>
                  </w:rPr>
                  <w:t>☐</w:t>
                </w:r>
              </w:sdtContent>
            </w:sdt>
            <w:r w:rsidR="003C0FB3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ab/>
              <w:t>Az esküvő szereplőire vonatko</w:t>
            </w:r>
            <w:r w:rsidR="002943C0" w:rsidRPr="00BB5EF6"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  <w:t>zó utolsó részletek ellenőrzése</w:t>
            </w:r>
          </w:p>
          <w:p w:rsidR="003237A6" w:rsidRPr="00BB5EF6" w:rsidRDefault="003237A6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1841CC" w:rsidRPr="00BB5EF6" w:rsidRDefault="001841CC" w:rsidP="003C0FB3">
            <w:pPr>
              <w:pStyle w:val="Lista1"/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C64026" w:rsidRPr="00BB5EF6" w:rsidRDefault="00C64026" w:rsidP="001841CC">
            <w:pPr>
              <w:pStyle w:val="Lista1"/>
              <w:spacing w:line="264" w:lineRule="auto"/>
              <w:ind w:left="0" w:firstLine="0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</w:tr>
      <w:tr w:rsidR="00FD5655" w:rsidRPr="00BB5EF6" w:rsidTr="00FD5655">
        <w:trPr>
          <w:trHeight w:val="825"/>
          <w:jc w:val="center"/>
        </w:trPr>
        <w:tc>
          <w:tcPr>
            <w:tcW w:w="2309" w:type="pct"/>
          </w:tcPr>
          <w:p w:rsidR="00FD5655" w:rsidRPr="00BB5EF6" w:rsidRDefault="00FD5655" w:rsidP="003C0FB3">
            <w:pPr>
              <w:pStyle w:val="Lista1"/>
              <w:spacing w:line="264" w:lineRule="auto"/>
              <w:rPr>
                <w:rStyle w:val="Jellngyzet"/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  <w:p w:rsidR="00FD5655" w:rsidRPr="00BB5EF6" w:rsidRDefault="00FD5655" w:rsidP="003C0FB3">
            <w:pPr>
              <w:pStyle w:val="Lista1"/>
              <w:spacing w:line="264" w:lineRule="auto"/>
              <w:rPr>
                <w:rStyle w:val="Jellngyzet"/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384" w:type="pct"/>
          </w:tcPr>
          <w:p w:rsidR="00FD5655" w:rsidRPr="00BB5EF6" w:rsidRDefault="00FD5655" w:rsidP="003C0FB3">
            <w:pPr>
              <w:spacing w:line="264" w:lineRule="auto"/>
              <w:rPr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  <w:tc>
          <w:tcPr>
            <w:tcW w:w="2307" w:type="pct"/>
          </w:tcPr>
          <w:p w:rsidR="00FD5655" w:rsidRPr="00BB5EF6" w:rsidRDefault="00FD5655" w:rsidP="003C0FB3">
            <w:pPr>
              <w:pStyle w:val="Lista1"/>
              <w:spacing w:line="264" w:lineRule="auto"/>
              <w:rPr>
                <w:rStyle w:val="Jellngyzet"/>
                <w:rFonts w:ascii="Open Sans" w:hAnsi="Open Sans" w:cs="Open Sans"/>
                <w:color w:val="auto"/>
                <w:sz w:val="16"/>
                <w:szCs w:val="16"/>
                <w:lang w:val="hu-HU"/>
              </w:rPr>
            </w:pPr>
          </w:p>
        </w:tc>
      </w:tr>
    </w:tbl>
    <w:p w:rsidR="00C64026" w:rsidRPr="00BB5EF6" w:rsidRDefault="00C64026" w:rsidP="00C6402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</w:p>
    <w:p w:rsidR="00C64026" w:rsidRPr="00BB5EF6" w:rsidRDefault="00C64026" w:rsidP="00C64026">
      <w:pPr>
        <w:spacing w:after="0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Jegyzetek/Teendők:</w:t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noProof/>
          <w:color w:val="auto"/>
          <w:sz w:val="16"/>
          <w:szCs w:val="16"/>
          <w:lang w:val="hu-HU" w:eastAsia="hu-HU"/>
        </w:rPr>
        <w:drawing>
          <wp:anchor distT="0" distB="0" distL="114300" distR="114300" simplePos="0" relativeHeight="251675648" behindDoc="1" locked="0" layoutInCell="1" allowOverlap="1" wp14:anchorId="29069F21" wp14:editId="7E13896E">
            <wp:simplePos x="0" y="0"/>
            <wp:positionH relativeFrom="column">
              <wp:posOffset>2773680</wp:posOffset>
            </wp:positionH>
            <wp:positionV relativeFrom="paragraph">
              <wp:posOffset>148590</wp:posOffset>
            </wp:positionV>
            <wp:extent cx="1200384" cy="4632960"/>
            <wp:effectExtent l="0" t="0" r="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84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C64026" w:rsidRPr="00BB5EF6" w:rsidRDefault="00C64026" w:rsidP="00C64026">
      <w:pPr>
        <w:tabs>
          <w:tab w:val="right" w:leader="underscore" w:pos="8505"/>
        </w:tabs>
        <w:rPr>
          <w:rFonts w:ascii="Open Sans" w:hAnsi="Open Sans" w:cs="Open Sans"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</w:p>
    <w:p w:rsidR="003237A6" w:rsidRPr="00BB5EF6" w:rsidRDefault="003C0FB3" w:rsidP="00C64026">
      <w:pPr>
        <w:pStyle w:val="cmsor1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lastRenderedPageBreak/>
        <w:t>Az esküvő előtti napon</w:t>
      </w:r>
    </w:p>
    <w:p w:rsidR="00C64026" w:rsidRPr="00BB5EF6" w:rsidRDefault="00C64026" w:rsidP="00C64026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C64026" w:rsidRPr="00BB5EF6" w:rsidRDefault="00CC61E1" w:rsidP="00C64026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55597560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64026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  <w:r w:rsidR="00C6402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1.</w:t>
      </w:r>
      <w:r w:rsidR="00A07EAB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 xml:space="preserve"> </w:t>
      </w:r>
      <w:r w:rsidR="00C64026"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A KÖVETKEZŐ TÁRGYAK ÖSSZEGYŰJTÉSE:</w:t>
      </w:r>
    </w:p>
    <w:bookmarkStart w:id="20" w:name="_Hlk525840141"/>
    <w:p w:rsidR="00C64026" w:rsidRPr="00BB5EF6" w:rsidRDefault="00CC61E1" w:rsidP="00C64026">
      <w:pPr>
        <w:pStyle w:val="Lista21"/>
        <w:spacing w:line="264" w:lineRule="auto"/>
        <w:ind w:left="567" w:hanging="283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90543930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64026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  <w:bookmarkEnd w:id="20"/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>Valami régi</w:t>
      </w:r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br/>
      </w:r>
      <w:r w:rsidR="00C64026" w:rsidRPr="00BB5EF6">
        <w:rPr>
          <w:rStyle w:val="Kiemels1"/>
          <w:rFonts w:ascii="Open Sans" w:hAnsi="Open Sans" w:cs="Open Sans"/>
          <w:color w:val="auto"/>
          <w:sz w:val="16"/>
          <w:szCs w:val="16"/>
          <w:lang w:val="hu-HU"/>
        </w:rPr>
        <w:t>A családdal és a felmenőkkel való folytonosság szimbólumaként</w:t>
      </w:r>
    </w:p>
    <w:p w:rsidR="00C64026" w:rsidRPr="00BB5EF6" w:rsidRDefault="00CC61E1" w:rsidP="00C64026">
      <w:pPr>
        <w:pStyle w:val="Lista21"/>
        <w:spacing w:line="264" w:lineRule="auto"/>
        <w:ind w:left="567" w:hanging="283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61470671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64026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Valami új</w:t>
      </w:r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br/>
      </w:r>
      <w:r w:rsidR="00C64026" w:rsidRPr="00BB5EF6">
        <w:rPr>
          <w:rStyle w:val="Kiemels1"/>
          <w:rFonts w:ascii="Open Sans" w:hAnsi="Open Sans" w:cs="Open Sans"/>
          <w:color w:val="auto"/>
          <w:sz w:val="16"/>
          <w:szCs w:val="16"/>
          <w:lang w:val="hu-HU"/>
        </w:rPr>
        <w:t>Az ifjú pár előtt álló új életbe vetett hit és remény szimbólumaként</w:t>
      </w:r>
    </w:p>
    <w:p w:rsidR="00C64026" w:rsidRPr="00BB5EF6" w:rsidRDefault="00CC61E1" w:rsidP="00C64026">
      <w:pPr>
        <w:pStyle w:val="Lista21"/>
        <w:spacing w:line="264" w:lineRule="auto"/>
        <w:ind w:left="567" w:hanging="283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7581991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64026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Valami kölcsönkapott dolog</w:t>
      </w:r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br/>
      </w:r>
      <w:r w:rsidR="00C64026" w:rsidRPr="00BB5EF6">
        <w:rPr>
          <w:rStyle w:val="Kiemels1"/>
          <w:rFonts w:ascii="Open Sans" w:hAnsi="Open Sans" w:cs="Open Sans"/>
          <w:color w:val="auto"/>
          <w:sz w:val="16"/>
          <w:szCs w:val="16"/>
          <w:lang w:val="hu-HU"/>
        </w:rPr>
        <w:t>Tárgy egy boldog házasságban élő baráttól vagy családtagtól</w:t>
      </w:r>
    </w:p>
    <w:p w:rsidR="00C64026" w:rsidRPr="00BB5EF6" w:rsidRDefault="00CC61E1" w:rsidP="00C64026">
      <w:pPr>
        <w:pStyle w:val="Lista1"/>
        <w:spacing w:line="264" w:lineRule="auto"/>
        <w:ind w:left="567" w:hanging="283"/>
        <w:rPr>
          <w:rStyle w:val="Kiemels1"/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205492113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64026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Valami kék</w:t>
      </w:r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br/>
      </w:r>
      <w:r w:rsidR="00C64026" w:rsidRPr="00BB5EF6">
        <w:rPr>
          <w:rStyle w:val="Kiemels1"/>
          <w:rFonts w:ascii="Open Sans" w:hAnsi="Open Sans" w:cs="Open Sans"/>
          <w:color w:val="auto"/>
          <w:sz w:val="16"/>
          <w:szCs w:val="16"/>
          <w:lang w:val="hu-HU"/>
        </w:rPr>
        <w:t>A szeretet és hűség szimbólumaként</w:t>
      </w:r>
    </w:p>
    <w:p w:rsidR="00A07EAB" w:rsidRPr="00BB5EF6" w:rsidRDefault="00A07EAB" w:rsidP="00C64026">
      <w:pPr>
        <w:pStyle w:val="Lista1"/>
        <w:spacing w:line="264" w:lineRule="auto"/>
        <w:ind w:left="567" w:hanging="283"/>
        <w:rPr>
          <w:rStyle w:val="Kiemels1"/>
          <w:rFonts w:ascii="Open Sans" w:hAnsi="Open Sans" w:cs="Open Sans"/>
          <w:color w:val="auto"/>
          <w:sz w:val="16"/>
          <w:szCs w:val="16"/>
          <w:lang w:val="hu-HU"/>
        </w:rPr>
      </w:pPr>
    </w:p>
    <w:p w:rsidR="00A07EAB" w:rsidRPr="00BB5EF6" w:rsidRDefault="00CC61E1" w:rsidP="00A07EAB">
      <w:pPr>
        <w:pStyle w:val="Lista1"/>
        <w:spacing w:line="264" w:lineRule="auto"/>
        <w:ind w:left="284" w:hanging="284"/>
        <w:rPr>
          <w:rStyle w:val="Kiemels1"/>
          <w:rFonts w:ascii="Open Sans" w:hAnsi="Open Sans" w:cs="Open Sans"/>
          <w:b/>
          <w:i w:val="0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45447923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A07EAB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A07EAB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</w:r>
      <w:r w:rsidR="00A07EAB" w:rsidRPr="00BB5EF6">
        <w:rPr>
          <w:rStyle w:val="Kiemels1"/>
          <w:rFonts w:ascii="Open Sans" w:hAnsi="Open Sans" w:cs="Open Sans"/>
          <w:b/>
          <w:i w:val="0"/>
          <w:color w:val="auto"/>
          <w:sz w:val="16"/>
          <w:szCs w:val="16"/>
          <w:lang w:val="hu-HU"/>
        </w:rPr>
        <w:t xml:space="preserve"> 2. TOVÁBBI TEENDŐK</w:t>
      </w:r>
    </w:p>
    <w:bookmarkStart w:id="21" w:name="_Hlk525840205"/>
    <w:p w:rsidR="00C64026" w:rsidRPr="00BB5EF6" w:rsidRDefault="00CC61E1" w:rsidP="00C64026">
      <w:pPr>
        <w:pStyle w:val="Lista1"/>
        <w:spacing w:line="264" w:lineRule="auto"/>
        <w:ind w:left="567" w:hanging="283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05369890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64026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A nászúttal kapcsolatos előkészületek ellenőrzése</w:t>
      </w:r>
    </w:p>
    <w:p w:rsidR="00C64026" w:rsidRPr="00BB5EF6" w:rsidRDefault="00CC61E1" w:rsidP="00C64026">
      <w:pPr>
        <w:pStyle w:val="Lista1"/>
        <w:spacing w:line="264" w:lineRule="auto"/>
        <w:ind w:left="567" w:hanging="283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88448479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64026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Csomagolás a nászútra</w:t>
      </w:r>
    </w:p>
    <w:bookmarkEnd w:id="21"/>
    <w:p w:rsidR="00A07EAB" w:rsidRPr="00BB5EF6" w:rsidRDefault="00CC61E1" w:rsidP="00A07EAB">
      <w:pPr>
        <w:pStyle w:val="Lista1"/>
        <w:spacing w:line="264" w:lineRule="auto"/>
        <w:ind w:left="567" w:hanging="283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748855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A07EAB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A07EAB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 xml:space="preserve">Helyszínre szállítandó kellékek, ültető kártyák, ajándékok, </w:t>
      </w:r>
      <w:proofErr w:type="spellStart"/>
      <w:r w:rsidR="00A07EAB" w:rsidRPr="00BB5EF6">
        <w:rPr>
          <w:rFonts w:ascii="Open Sans" w:hAnsi="Open Sans" w:cs="Open Sans"/>
          <w:color w:val="auto"/>
          <w:sz w:val="16"/>
          <w:szCs w:val="16"/>
          <w:lang w:val="hu-HU"/>
        </w:rPr>
        <w:t>stb</w:t>
      </w:r>
      <w:proofErr w:type="spellEnd"/>
      <w:r w:rsidR="00A07EAB" w:rsidRPr="00BB5EF6">
        <w:rPr>
          <w:rFonts w:ascii="Open Sans" w:hAnsi="Open Sans" w:cs="Open Sans"/>
          <w:color w:val="auto"/>
          <w:sz w:val="16"/>
          <w:szCs w:val="16"/>
          <w:lang w:val="hu-HU"/>
        </w:rPr>
        <w:t>…</w:t>
      </w:r>
    </w:p>
    <w:p w:rsidR="00A07EAB" w:rsidRPr="00BB5EF6" w:rsidRDefault="00CC61E1" w:rsidP="00A07EAB">
      <w:pPr>
        <w:pStyle w:val="Lista1"/>
        <w:spacing w:line="264" w:lineRule="auto"/>
        <w:ind w:left="567" w:hanging="283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91759670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A07EAB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A07EAB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Minden előzőleg írt teendő lista le ellenőrzése</w:t>
      </w:r>
    </w:p>
    <w:p w:rsidR="00C64026" w:rsidRPr="00BB5EF6" w:rsidRDefault="00CC61E1" w:rsidP="00C64026">
      <w:pPr>
        <w:pStyle w:val="Lista1"/>
        <w:spacing w:line="264" w:lineRule="auto"/>
        <w:ind w:left="567" w:hanging="283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10580582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64026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Egy kellemes nap eltöltése a családdal és a barátokkal</w:t>
      </w:r>
    </w:p>
    <w:p w:rsidR="00C64026" w:rsidRPr="00BB5EF6" w:rsidRDefault="00CC61E1" w:rsidP="00C64026">
      <w:pPr>
        <w:ind w:left="567" w:hanging="283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121869815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C64026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C64026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Egy kis pihenés, ha lehet</w:t>
      </w:r>
    </w:p>
    <w:p w:rsidR="003237A6" w:rsidRPr="00BB5EF6" w:rsidRDefault="003C0FB3" w:rsidP="00C64026">
      <w:pPr>
        <w:pStyle w:val="cmsor1"/>
        <w:jc w:val="center"/>
        <w:rPr>
          <w:rFonts w:ascii="Open Sans" w:hAnsi="Open Sans" w:cs="Open Sans"/>
          <w:b/>
          <w:color w:val="auto"/>
          <w:sz w:val="16"/>
          <w:szCs w:val="16"/>
          <w:lang w:val="hu-HU"/>
        </w:rPr>
      </w:pPr>
      <w:r w:rsidRPr="00BB5EF6">
        <w:rPr>
          <w:rFonts w:ascii="Open Sans" w:hAnsi="Open Sans" w:cs="Open Sans"/>
          <w:b/>
          <w:noProof/>
          <w:color w:val="auto"/>
          <w:sz w:val="16"/>
          <w:szCs w:val="16"/>
          <w:lang w:val="hu-HU"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3916045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Csoportba foglalás 6" descr="Virágos ké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Kép 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Kép 1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Kép 1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Kép 1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Kép 1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7A54EA" id="Csoportba foglalás 6" o:spid="_x0000_s1026" alt="Virágos kép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">
                <o:lock v:ext="edit" aspectratio="t"/>
                <v:shape id="Kép 14" o:spid="_x0000_s1027" type="#_x0000_t75" style="position:absolute;left:1798;width:11978;height: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">
                  <v:imagedata r:id="rId38" o:title="" recolortarget="#730927 [1444]"/>
                </v:shape>
                <v:shape id="Kép 15" o:spid="_x0000_s1028" type="#_x0000_t75" style="position:absolute;left:4245;top:9747;width:11217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">
                  <v:imagedata r:id="rId39" o:title="" recolortarget="black"/>
                </v:shape>
                <v:shape id="Kép 16" o:spid="_x0000_s1029" type="#_x0000_t75" style="position:absolute;width:15575;height:3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">
                  <v:imagedata r:id="rId40" o:title=""/>
                </v:shape>
                <v:shape id="Kép 18" o:spid="_x0000_s1030" type="#_x0000_t75" style="position:absolute;left:8194;top:1579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">
                  <v:imagedata r:id="rId41" o:title="" recolortarget="#6d0838 [1445]"/>
                </v:shape>
                <v:shape id="Kép 19" o:spid="_x0000_s1031" type="#_x0000_t75" style="position:absolute;left:8377;top:16542;width:6492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">
                  <v:imagedata r:id="rId42" o:title=""/>
                </v:shape>
                <w10:wrap type="square" anchorx="page" anchory="margin"/>
              </v:group>
            </w:pict>
          </mc:Fallback>
        </mc:AlternateContent>
      </w:r>
      <w:r w:rsidRPr="00BB5EF6">
        <w:rPr>
          <w:rFonts w:ascii="Open Sans" w:hAnsi="Open Sans" w:cs="Open Sans"/>
          <w:b/>
          <w:color w:val="auto"/>
          <w:sz w:val="16"/>
          <w:szCs w:val="16"/>
          <w:lang w:val="hu-HU"/>
        </w:rPr>
        <w:t>Az esküvő napján</w:t>
      </w:r>
    </w:p>
    <w:p w:rsidR="00C64026" w:rsidRPr="00BB5EF6" w:rsidRDefault="00C64026" w:rsidP="00C64026">
      <w:pPr>
        <w:rPr>
          <w:rFonts w:ascii="Open Sans" w:hAnsi="Open Sans" w:cs="Open Sans"/>
          <w:color w:val="auto"/>
          <w:sz w:val="16"/>
          <w:szCs w:val="16"/>
          <w:lang w:val="hu-HU"/>
        </w:rPr>
      </w:pPr>
    </w:p>
    <w:p w:rsidR="003237A6" w:rsidRPr="00BB5EF6" w:rsidRDefault="00CC61E1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823785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Lenyugvás</w:t>
      </w:r>
    </w:p>
    <w:p w:rsidR="003237A6" w:rsidRPr="00BB5EF6" w:rsidRDefault="00CC61E1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C0FB3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 xml:space="preserve">Nem </w:t>
      </w:r>
      <w:r w:rsidR="00823785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szabad </w:t>
      </w:r>
      <w:proofErr w:type="gramStart"/>
      <w:r w:rsidR="00823785" w:rsidRPr="00BB5EF6">
        <w:rPr>
          <w:rFonts w:ascii="Open Sans" w:hAnsi="Open Sans" w:cs="Open Sans"/>
          <w:color w:val="auto"/>
          <w:sz w:val="16"/>
          <w:szCs w:val="16"/>
          <w:lang w:val="hu-HU"/>
        </w:rPr>
        <w:t>elfelejteni</w:t>
      </w:r>
      <w:proofErr w:type="gramEnd"/>
      <w:r w:rsidR="00823785" w:rsidRPr="00BB5EF6">
        <w:rPr>
          <w:rFonts w:ascii="Open Sans" w:hAnsi="Open Sans" w:cs="Open Sans"/>
          <w:color w:val="auto"/>
          <w:sz w:val="16"/>
          <w:szCs w:val="16"/>
          <w:lang w:val="hu-HU"/>
        </w:rPr>
        <w:t xml:space="preserve"> enni valamit</w:t>
      </w:r>
    </w:p>
    <w:p w:rsidR="003237A6" w:rsidRPr="00BB5EF6" w:rsidRDefault="00CC61E1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C0FB3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 xml:space="preserve">Legalább két órát </w:t>
      </w:r>
      <w:r w:rsidR="00823785" w:rsidRPr="00BB5EF6">
        <w:rPr>
          <w:rFonts w:ascii="Open Sans" w:hAnsi="Open Sans" w:cs="Open Sans"/>
          <w:color w:val="auto"/>
          <w:sz w:val="16"/>
          <w:szCs w:val="16"/>
          <w:lang w:val="hu-HU"/>
        </w:rPr>
        <w:t>kell hagyni a felöltözésre</w:t>
      </w:r>
    </w:p>
    <w:p w:rsidR="003237A6" w:rsidRPr="00BB5EF6" w:rsidRDefault="00CC61E1" w:rsidP="003C0FB3">
      <w:pPr>
        <w:pStyle w:val="Lista1"/>
        <w:spacing w:line="264" w:lineRule="auto"/>
        <w:rPr>
          <w:rFonts w:ascii="Open Sans" w:hAnsi="Open Sans" w:cs="Open Sans"/>
          <w:color w:val="auto"/>
          <w:sz w:val="16"/>
          <w:szCs w:val="16"/>
          <w:lang w:val="hu-HU"/>
        </w:rPr>
      </w:pPr>
      <w:sdt>
        <w:sdtPr>
          <w:rPr>
            <w:rStyle w:val="Jellngyzet"/>
            <w:rFonts w:ascii="Open Sans" w:hAnsi="Open Sans" w:cs="Open Sans"/>
            <w:color w:val="auto"/>
            <w:sz w:val="16"/>
            <w:szCs w:val="16"/>
            <w:lang w:val="hu-HU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Jellngyzet"/>
          </w:rPr>
        </w:sdtEndPr>
        <w:sdtContent>
          <w:r w:rsidR="003C0FB3" w:rsidRPr="00BB5EF6">
            <w:rPr>
              <w:rStyle w:val="Jellngyzet"/>
              <w:rFonts w:ascii="Segoe UI Symbol" w:hAnsi="Segoe UI Symbol" w:cs="Segoe UI Symbol"/>
              <w:color w:val="auto"/>
              <w:sz w:val="16"/>
              <w:szCs w:val="16"/>
              <w:lang w:val="hu-HU"/>
            </w:rPr>
            <w:t>☐</w:t>
          </w:r>
        </w:sdtContent>
      </w:sdt>
      <w:r w:rsidR="003C0FB3" w:rsidRPr="00BB5EF6">
        <w:rPr>
          <w:rFonts w:ascii="Open Sans" w:hAnsi="Open Sans" w:cs="Open Sans"/>
          <w:color w:val="auto"/>
          <w:sz w:val="16"/>
          <w:szCs w:val="16"/>
          <w:lang w:val="hu-HU"/>
        </w:rPr>
        <w:tab/>
        <w:t>ÉLVEZZÉK EZT AZ EGÉSZ ÉLETRE SZÓLÓ ESEMÉNYT!</w:t>
      </w:r>
    </w:p>
    <w:sectPr w:rsidR="003237A6" w:rsidRPr="00BB5EF6" w:rsidSect="00BB5EF6">
      <w:headerReference w:type="default" r:id="rId43"/>
      <w:pgSz w:w="8391" w:h="11906" w:code="11"/>
      <w:pgMar w:top="1701" w:right="595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1E1" w:rsidRDefault="00CC61E1" w:rsidP="00037DDB">
      <w:pPr>
        <w:spacing w:after="0" w:line="240" w:lineRule="auto"/>
      </w:pPr>
      <w:r>
        <w:separator/>
      </w:r>
    </w:p>
  </w:endnote>
  <w:endnote w:type="continuationSeparator" w:id="0">
    <w:p w:rsidR="00CC61E1" w:rsidRDefault="00CC61E1" w:rsidP="00037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1E1" w:rsidRDefault="00CC61E1" w:rsidP="00037DDB">
      <w:pPr>
        <w:spacing w:after="0" w:line="240" w:lineRule="auto"/>
      </w:pPr>
      <w:r>
        <w:separator/>
      </w:r>
    </w:p>
  </w:footnote>
  <w:footnote w:type="continuationSeparator" w:id="0">
    <w:p w:rsidR="00CC61E1" w:rsidRDefault="00CC61E1" w:rsidP="00037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862" w:rsidRDefault="00BB5EF6">
    <w:pPr>
      <w:pStyle w:val="lfej"/>
    </w:pPr>
    <w:r>
      <w:rPr>
        <w:noProof/>
        <w:lang w:val="hu-HU" w:eastAsia="hu-HU"/>
      </w:rPr>
      <w:drawing>
        <wp:inline distT="0" distB="0" distL="0" distR="0">
          <wp:extent cx="2886075" cy="646597"/>
          <wp:effectExtent l="0" t="0" r="0" b="1270"/>
          <wp:docPr id="23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eskuvo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359" cy="653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F6E26"/>
    <w:multiLevelType w:val="hybridMultilevel"/>
    <w:tmpl w:val="1BAA90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27BE4"/>
    <w:multiLevelType w:val="hybridMultilevel"/>
    <w:tmpl w:val="7188E8B6"/>
    <w:lvl w:ilvl="0" w:tplc="008C46BE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09" w:hanging="360"/>
      </w:pPr>
    </w:lvl>
    <w:lvl w:ilvl="2" w:tplc="040E001B" w:tentative="1">
      <w:start w:val="1"/>
      <w:numFmt w:val="lowerRoman"/>
      <w:lvlText w:val="%3."/>
      <w:lvlJc w:val="right"/>
      <w:pPr>
        <w:ind w:left="1829" w:hanging="180"/>
      </w:pPr>
    </w:lvl>
    <w:lvl w:ilvl="3" w:tplc="040E000F" w:tentative="1">
      <w:start w:val="1"/>
      <w:numFmt w:val="decimal"/>
      <w:lvlText w:val="%4."/>
      <w:lvlJc w:val="left"/>
      <w:pPr>
        <w:ind w:left="2549" w:hanging="360"/>
      </w:pPr>
    </w:lvl>
    <w:lvl w:ilvl="4" w:tplc="040E0019" w:tentative="1">
      <w:start w:val="1"/>
      <w:numFmt w:val="lowerLetter"/>
      <w:lvlText w:val="%5."/>
      <w:lvlJc w:val="left"/>
      <w:pPr>
        <w:ind w:left="3269" w:hanging="360"/>
      </w:pPr>
    </w:lvl>
    <w:lvl w:ilvl="5" w:tplc="040E001B" w:tentative="1">
      <w:start w:val="1"/>
      <w:numFmt w:val="lowerRoman"/>
      <w:lvlText w:val="%6."/>
      <w:lvlJc w:val="right"/>
      <w:pPr>
        <w:ind w:left="3989" w:hanging="180"/>
      </w:pPr>
    </w:lvl>
    <w:lvl w:ilvl="6" w:tplc="040E000F" w:tentative="1">
      <w:start w:val="1"/>
      <w:numFmt w:val="decimal"/>
      <w:lvlText w:val="%7."/>
      <w:lvlJc w:val="left"/>
      <w:pPr>
        <w:ind w:left="4709" w:hanging="360"/>
      </w:pPr>
    </w:lvl>
    <w:lvl w:ilvl="7" w:tplc="040E0019" w:tentative="1">
      <w:start w:val="1"/>
      <w:numFmt w:val="lowerLetter"/>
      <w:lvlText w:val="%8."/>
      <w:lvlJc w:val="left"/>
      <w:pPr>
        <w:ind w:left="5429" w:hanging="360"/>
      </w:pPr>
    </w:lvl>
    <w:lvl w:ilvl="8" w:tplc="040E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3A394A4E"/>
    <w:multiLevelType w:val="hybridMultilevel"/>
    <w:tmpl w:val="2A2C20B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B37BD"/>
    <w:multiLevelType w:val="hybridMultilevel"/>
    <w:tmpl w:val="414A1B40"/>
    <w:lvl w:ilvl="0" w:tplc="040E000F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970" w:hanging="360"/>
      </w:pPr>
    </w:lvl>
    <w:lvl w:ilvl="2" w:tplc="040E001B" w:tentative="1">
      <w:start w:val="1"/>
      <w:numFmt w:val="lowerRoman"/>
      <w:lvlText w:val="%3."/>
      <w:lvlJc w:val="right"/>
      <w:pPr>
        <w:ind w:left="3690" w:hanging="180"/>
      </w:pPr>
    </w:lvl>
    <w:lvl w:ilvl="3" w:tplc="040E000F" w:tentative="1">
      <w:start w:val="1"/>
      <w:numFmt w:val="decimal"/>
      <w:lvlText w:val="%4."/>
      <w:lvlJc w:val="left"/>
      <w:pPr>
        <w:ind w:left="4410" w:hanging="360"/>
      </w:pPr>
    </w:lvl>
    <w:lvl w:ilvl="4" w:tplc="040E0019" w:tentative="1">
      <w:start w:val="1"/>
      <w:numFmt w:val="lowerLetter"/>
      <w:lvlText w:val="%5."/>
      <w:lvlJc w:val="left"/>
      <w:pPr>
        <w:ind w:left="5130" w:hanging="360"/>
      </w:pPr>
    </w:lvl>
    <w:lvl w:ilvl="5" w:tplc="040E001B" w:tentative="1">
      <w:start w:val="1"/>
      <w:numFmt w:val="lowerRoman"/>
      <w:lvlText w:val="%6."/>
      <w:lvlJc w:val="right"/>
      <w:pPr>
        <w:ind w:left="5850" w:hanging="180"/>
      </w:pPr>
    </w:lvl>
    <w:lvl w:ilvl="6" w:tplc="040E000F" w:tentative="1">
      <w:start w:val="1"/>
      <w:numFmt w:val="decimal"/>
      <w:lvlText w:val="%7."/>
      <w:lvlJc w:val="left"/>
      <w:pPr>
        <w:ind w:left="6570" w:hanging="360"/>
      </w:pPr>
    </w:lvl>
    <w:lvl w:ilvl="7" w:tplc="040E0019" w:tentative="1">
      <w:start w:val="1"/>
      <w:numFmt w:val="lowerLetter"/>
      <w:lvlText w:val="%8."/>
      <w:lvlJc w:val="left"/>
      <w:pPr>
        <w:ind w:left="7290" w:hanging="360"/>
      </w:pPr>
    </w:lvl>
    <w:lvl w:ilvl="8" w:tplc="040E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" w15:restartNumberingAfterBreak="0">
    <w:nsid w:val="4DFD260A"/>
    <w:multiLevelType w:val="hybridMultilevel"/>
    <w:tmpl w:val="D166ED8A"/>
    <w:lvl w:ilvl="0" w:tplc="5F5CCF2E">
      <w:start w:val="1"/>
      <w:numFmt w:val="lowerLetter"/>
      <w:lvlText w:val="%1."/>
      <w:lvlJc w:val="left"/>
      <w:pPr>
        <w:ind w:left="74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69" w:hanging="360"/>
      </w:pPr>
    </w:lvl>
    <w:lvl w:ilvl="2" w:tplc="040E001B" w:tentative="1">
      <w:start w:val="1"/>
      <w:numFmt w:val="lowerRoman"/>
      <w:lvlText w:val="%3."/>
      <w:lvlJc w:val="right"/>
      <w:pPr>
        <w:ind w:left="2189" w:hanging="180"/>
      </w:pPr>
    </w:lvl>
    <w:lvl w:ilvl="3" w:tplc="040E000F" w:tentative="1">
      <w:start w:val="1"/>
      <w:numFmt w:val="decimal"/>
      <w:lvlText w:val="%4."/>
      <w:lvlJc w:val="left"/>
      <w:pPr>
        <w:ind w:left="2909" w:hanging="360"/>
      </w:pPr>
    </w:lvl>
    <w:lvl w:ilvl="4" w:tplc="040E0019" w:tentative="1">
      <w:start w:val="1"/>
      <w:numFmt w:val="lowerLetter"/>
      <w:lvlText w:val="%5."/>
      <w:lvlJc w:val="left"/>
      <w:pPr>
        <w:ind w:left="3629" w:hanging="360"/>
      </w:pPr>
    </w:lvl>
    <w:lvl w:ilvl="5" w:tplc="040E001B" w:tentative="1">
      <w:start w:val="1"/>
      <w:numFmt w:val="lowerRoman"/>
      <w:lvlText w:val="%6."/>
      <w:lvlJc w:val="right"/>
      <w:pPr>
        <w:ind w:left="4349" w:hanging="180"/>
      </w:pPr>
    </w:lvl>
    <w:lvl w:ilvl="6" w:tplc="040E000F" w:tentative="1">
      <w:start w:val="1"/>
      <w:numFmt w:val="decimal"/>
      <w:lvlText w:val="%7."/>
      <w:lvlJc w:val="left"/>
      <w:pPr>
        <w:ind w:left="5069" w:hanging="360"/>
      </w:pPr>
    </w:lvl>
    <w:lvl w:ilvl="7" w:tplc="040E0019" w:tentative="1">
      <w:start w:val="1"/>
      <w:numFmt w:val="lowerLetter"/>
      <w:lvlText w:val="%8."/>
      <w:lvlJc w:val="left"/>
      <w:pPr>
        <w:ind w:left="5789" w:hanging="360"/>
      </w:pPr>
    </w:lvl>
    <w:lvl w:ilvl="8" w:tplc="040E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5" w15:restartNumberingAfterBreak="0">
    <w:nsid w:val="79DB1CDA"/>
    <w:multiLevelType w:val="hybridMultilevel"/>
    <w:tmpl w:val="0DC6E1DA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C8B"/>
    <w:rsid w:val="0002166B"/>
    <w:rsid w:val="00037DDB"/>
    <w:rsid w:val="00046820"/>
    <w:rsid w:val="00076E92"/>
    <w:rsid w:val="00081065"/>
    <w:rsid w:val="00086637"/>
    <w:rsid w:val="00086F06"/>
    <w:rsid w:val="0013421D"/>
    <w:rsid w:val="00176AA7"/>
    <w:rsid w:val="001841CC"/>
    <w:rsid w:val="002463F2"/>
    <w:rsid w:val="002943C0"/>
    <w:rsid w:val="002C057D"/>
    <w:rsid w:val="002C7AE0"/>
    <w:rsid w:val="003023C4"/>
    <w:rsid w:val="00310BBB"/>
    <w:rsid w:val="003237A6"/>
    <w:rsid w:val="00356D11"/>
    <w:rsid w:val="00390B60"/>
    <w:rsid w:val="003A5D1C"/>
    <w:rsid w:val="003C0FB3"/>
    <w:rsid w:val="003E4871"/>
    <w:rsid w:val="00412363"/>
    <w:rsid w:val="004637E1"/>
    <w:rsid w:val="00632BB8"/>
    <w:rsid w:val="00646C13"/>
    <w:rsid w:val="006E48BA"/>
    <w:rsid w:val="00741C8B"/>
    <w:rsid w:val="00751576"/>
    <w:rsid w:val="00772A6C"/>
    <w:rsid w:val="00823785"/>
    <w:rsid w:val="00920326"/>
    <w:rsid w:val="00921E21"/>
    <w:rsid w:val="00930CDE"/>
    <w:rsid w:val="009E7C1D"/>
    <w:rsid w:val="009F50BE"/>
    <w:rsid w:val="00A07EAB"/>
    <w:rsid w:val="00AB3D00"/>
    <w:rsid w:val="00AF4225"/>
    <w:rsid w:val="00AF4A16"/>
    <w:rsid w:val="00B36A76"/>
    <w:rsid w:val="00B46263"/>
    <w:rsid w:val="00B504E7"/>
    <w:rsid w:val="00B60223"/>
    <w:rsid w:val="00B727C7"/>
    <w:rsid w:val="00BB5EF6"/>
    <w:rsid w:val="00BC4B4E"/>
    <w:rsid w:val="00BF4827"/>
    <w:rsid w:val="00C141B4"/>
    <w:rsid w:val="00C64026"/>
    <w:rsid w:val="00CC265F"/>
    <w:rsid w:val="00CC61E1"/>
    <w:rsid w:val="00D47862"/>
    <w:rsid w:val="00D47DC6"/>
    <w:rsid w:val="00E0044B"/>
    <w:rsid w:val="00E2491E"/>
    <w:rsid w:val="00E415E9"/>
    <w:rsid w:val="00E72896"/>
    <w:rsid w:val="00E75A0A"/>
    <w:rsid w:val="00F77CA4"/>
    <w:rsid w:val="00FD5655"/>
    <w:rsid w:val="00FF0F52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C6E7F"/>
  <w15:chartTrackingRefBased/>
  <w15:docId w15:val="{4F3D4F4D-75C3-4B79-87D2-C61AB1646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kern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1">
    <w:name w:val="címsor 1"/>
    <w:basedOn w:val="Norml"/>
    <w:next w:val="Norml"/>
    <w:link w:val="Cmsor1karaktere"/>
    <w:uiPriority w:val="9"/>
    <w:qFormat/>
    <w:pPr>
      <w:keepNext/>
      <w:keepLines/>
      <w:spacing w:before="480"/>
      <w:outlineLvl w:val="0"/>
    </w:pPr>
    <w:rPr>
      <w:caps/>
    </w:rPr>
  </w:style>
  <w:style w:type="paragraph" w:customStyle="1" w:styleId="Cm1">
    <w:name w:val="Cím1"/>
    <w:basedOn w:val="Norml"/>
    <w:next w:val="Norml"/>
    <w:link w:val="Cmkaraktere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Cmkaraktere">
    <w:name w:val="Cím karaktere"/>
    <w:basedOn w:val="Bekezdsalapbettpusa"/>
    <w:link w:val="Cm1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Normlbehzs1">
    <w:name w:val="Normál behúzás1"/>
    <w:basedOn w:val="Norml"/>
    <w:uiPriority w:val="2"/>
    <w:unhideWhenUsed/>
    <w:qFormat/>
    <w:pPr>
      <w:ind w:right="1440"/>
    </w:pPr>
  </w:style>
  <w:style w:type="character" w:customStyle="1" w:styleId="Cmsor1karaktere">
    <w:name w:val="Címsor 1 karaktere"/>
    <w:basedOn w:val="Bekezdsalapbettpusa"/>
    <w:link w:val="cmsor1"/>
    <w:uiPriority w:val="9"/>
    <w:rPr>
      <w:caps/>
      <w:kern w:val="18"/>
    </w:rPr>
  </w:style>
  <w:style w:type="paragraph" w:customStyle="1" w:styleId="Lista1">
    <w:name w:val="Lista1"/>
    <w:basedOn w:val="Norml"/>
    <w:uiPriority w:val="1"/>
    <w:unhideWhenUsed/>
    <w:qFormat/>
    <w:pPr>
      <w:ind w:left="346" w:hanging="317"/>
    </w:pPr>
  </w:style>
  <w:style w:type="paragraph" w:customStyle="1" w:styleId="Lista21">
    <w:name w:val="Lista 21"/>
    <w:basedOn w:val="Norml"/>
    <w:uiPriority w:val="1"/>
    <w:unhideWhenUsed/>
    <w:qFormat/>
    <w:pPr>
      <w:ind w:left="706" w:hanging="317"/>
    </w:pPr>
  </w:style>
  <w:style w:type="character" w:customStyle="1" w:styleId="Jellngyzet">
    <w:name w:val="Jelölőnégyzet"/>
    <w:basedOn w:val="Bekezdsalapbettpusa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customStyle="1" w:styleId="Rcsostblzat1">
    <w:name w:val="Rácsos táblázat1"/>
    <w:basedOn w:val="Normltblzat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emels1">
    <w:name w:val="Kiemelés1"/>
    <w:basedOn w:val="Bekezdsalapbettpusa"/>
    <w:uiPriority w:val="20"/>
    <w:semiHidden/>
    <w:unhideWhenUsed/>
    <w:qFormat/>
    <w:rPr>
      <w:i/>
      <w:iCs/>
    </w:rPr>
  </w:style>
  <w:style w:type="paragraph" w:styleId="Listaszerbekezds">
    <w:name w:val="List Paragraph"/>
    <w:basedOn w:val="Norml"/>
    <w:uiPriority w:val="34"/>
    <w:unhideWhenUsed/>
    <w:qFormat/>
    <w:rsid w:val="009E7C1D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FF754B"/>
    <w:rPr>
      <w:rFonts w:ascii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FF754B"/>
    <w:rPr>
      <w:color w:val="2DA0DC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F754B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037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7DDB"/>
    <w:rPr>
      <w:kern w:val="18"/>
    </w:rPr>
  </w:style>
  <w:style w:type="paragraph" w:styleId="llb">
    <w:name w:val="footer"/>
    <w:basedOn w:val="Norml"/>
    <w:link w:val="llbChar"/>
    <w:uiPriority w:val="99"/>
    <w:unhideWhenUsed/>
    <w:rsid w:val="00037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7DDB"/>
    <w:rPr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nni\AppData\Local\Packages\Microsoft.Office.Desktop_8wekyb3d8bbwe\LocalCache\Roaming\Microsoft\Templates\Esk&#252;v&#337;i%20ellen&#337;rz&#337;lista%20(akvarell)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4FAFBF-0919-479F-8810-6F862026A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Esküvői ellenőrzőlista (akvarell)</Template>
  <TotalTime>39</TotalTime>
  <Pages>33</Pages>
  <Words>1539</Words>
  <Characters>10625</Characters>
  <Application>Microsoft Office Word</Application>
  <DocSecurity>0</DocSecurity>
  <Lines>88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Fanni</dc:creator>
  <cp:keywords/>
  <cp:lastModifiedBy>Annamária</cp:lastModifiedBy>
  <cp:revision>6</cp:revision>
  <dcterms:created xsi:type="dcterms:W3CDTF">2020-02-21T12:35:00Z</dcterms:created>
  <dcterms:modified xsi:type="dcterms:W3CDTF">2020-02-22T08:48:00Z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